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9F7F9" w14:textId="77777777" w:rsidR="00BB5F35" w:rsidRDefault="00BB5F35">
      <w:pPr>
        <w:rPr>
          <w:lang w:val="nl-NL"/>
        </w:rPr>
      </w:pPr>
    </w:p>
    <w:p w14:paraId="27C235B5" w14:textId="77777777" w:rsidR="0027329B" w:rsidRDefault="0027329B">
      <w:pPr>
        <w:rPr>
          <w:lang w:val="nl-NL"/>
        </w:rPr>
      </w:pPr>
    </w:p>
    <w:p w14:paraId="62179D0B" w14:textId="77777777" w:rsidR="0027329B" w:rsidRDefault="0027329B" w:rsidP="0027329B">
      <w:pPr>
        <w:pStyle w:val="Titre1"/>
        <w:rPr>
          <w:color w:val="1F3B56"/>
          <w:spacing w:val="-2"/>
        </w:rPr>
      </w:pPr>
      <w:r>
        <w:rPr>
          <w:color w:val="1F3B56"/>
        </w:rPr>
        <w:t>FORMULAIRE</w:t>
      </w:r>
      <w:r>
        <w:rPr>
          <w:color w:val="1F3B56"/>
          <w:spacing w:val="-1"/>
        </w:rPr>
        <w:t xml:space="preserve"> </w:t>
      </w:r>
      <w:r>
        <w:rPr>
          <w:color w:val="1F3B56"/>
        </w:rPr>
        <w:t xml:space="preserve">DE </w:t>
      </w:r>
      <w:r>
        <w:rPr>
          <w:color w:val="1F3B56"/>
          <w:spacing w:val="-2"/>
        </w:rPr>
        <w:t>CANDIDATURE</w:t>
      </w:r>
    </w:p>
    <w:p w14:paraId="11F75DA4" w14:textId="77777777" w:rsidR="008B6BA5" w:rsidRDefault="008B6BA5" w:rsidP="0027329B">
      <w:pPr>
        <w:pStyle w:val="Titre1"/>
      </w:pPr>
    </w:p>
    <w:p w14:paraId="692920B6" w14:textId="29F82E90" w:rsidR="008B6BA5" w:rsidRDefault="008B6BA5" w:rsidP="008B6BA5">
      <w:pPr>
        <w:widowControl/>
        <w:autoSpaceDE/>
        <w:autoSpaceDN/>
        <w:spacing w:after="160" w:line="259" w:lineRule="auto"/>
        <w:jc w:val="center"/>
      </w:pPr>
      <w:r w:rsidRPr="00BC50F2">
        <w:t>« Appel à projets —</w:t>
      </w:r>
      <w:r>
        <w:t xml:space="preserve"> Z</w:t>
      </w:r>
      <w:r w:rsidRPr="00BC50F2">
        <w:t xml:space="preserve">ones humides : un maillage écologique à renforcer </w:t>
      </w:r>
      <w:r>
        <w:t xml:space="preserve">au sein des communes du GAL </w:t>
      </w:r>
      <w:proofErr w:type="spellStart"/>
      <w:r>
        <w:t>Meuse@</w:t>
      </w:r>
      <w:proofErr w:type="gramStart"/>
      <w:r>
        <w:t>Campagnes</w:t>
      </w:r>
      <w:proofErr w:type="spellEnd"/>
      <w:r w:rsidRPr="00BC50F2">
        <w:t>»</w:t>
      </w:r>
      <w:proofErr w:type="gramEnd"/>
    </w:p>
    <w:p w14:paraId="3EF088E9" w14:textId="6409DB26" w:rsidR="0027329B" w:rsidRDefault="0027329B" w:rsidP="0027329B">
      <w:pPr>
        <w:spacing w:before="39"/>
        <w:ind w:left="1015" w:right="20"/>
        <w:jc w:val="center"/>
        <w:rPr>
          <w:b/>
        </w:rPr>
      </w:pPr>
    </w:p>
    <w:p w14:paraId="09A664CB" w14:textId="00CE4905" w:rsidR="0027329B" w:rsidRDefault="0027329B" w:rsidP="008B6BA5">
      <w:pPr>
        <w:spacing w:before="44"/>
        <w:ind w:left="1015" w:right="22"/>
        <w:jc w:val="center"/>
        <w:rPr>
          <w:i/>
          <w:color w:val="666666"/>
          <w:sz w:val="18"/>
        </w:rPr>
      </w:pPr>
      <w:r>
        <w:rPr>
          <w:i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47FFBC3" wp14:editId="1CEA4FFE">
                <wp:simplePos x="0" y="0"/>
                <wp:positionH relativeFrom="page">
                  <wp:posOffset>617220</wp:posOffset>
                </wp:positionH>
                <wp:positionV relativeFrom="paragraph">
                  <wp:posOffset>258542</wp:posOffset>
                </wp:positionV>
                <wp:extent cx="6327775" cy="152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15240">
                              <a:moveTo>
                                <a:pt x="6327647" y="15240"/>
                              </a:moveTo>
                              <a:lnTo>
                                <a:pt x="0" y="15240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152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3C87A" id="Graphic 4" o:spid="_x0000_s1026" style="position:absolute;margin-left:48.6pt;margin-top:20.35pt;width:498.25pt;height:1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" path="m6327647,15240l,15240,,,6327647,r,15240xe" fillcolor="#2d6b3d" stroked="f">
                <v:path arrowok="t"/>
                <w10:wrap anchorx="page"/>
              </v:shape>
            </w:pict>
          </mc:Fallback>
        </mc:AlternateContent>
      </w:r>
      <w:r>
        <w:rPr>
          <w:i/>
          <w:color w:val="666666"/>
          <w:sz w:val="18"/>
        </w:rPr>
        <w:t>À</w:t>
      </w:r>
      <w:r>
        <w:rPr>
          <w:i/>
          <w:color w:val="666666"/>
          <w:spacing w:val="-3"/>
          <w:sz w:val="18"/>
        </w:rPr>
        <w:t xml:space="preserve"> </w:t>
      </w:r>
      <w:r>
        <w:rPr>
          <w:i/>
          <w:color w:val="666666"/>
          <w:sz w:val="18"/>
        </w:rPr>
        <w:t>envoyer</w:t>
      </w:r>
      <w:r>
        <w:rPr>
          <w:i/>
          <w:color w:val="666666"/>
          <w:spacing w:val="-3"/>
          <w:sz w:val="18"/>
        </w:rPr>
        <w:t xml:space="preserve"> </w:t>
      </w:r>
      <w:r>
        <w:rPr>
          <w:i/>
          <w:color w:val="666666"/>
          <w:sz w:val="18"/>
        </w:rPr>
        <w:t>avant le</w:t>
      </w:r>
      <w:r>
        <w:rPr>
          <w:i/>
          <w:color w:val="666666"/>
          <w:spacing w:val="-3"/>
          <w:sz w:val="18"/>
        </w:rPr>
        <w:t xml:space="preserve"> </w:t>
      </w:r>
      <w:r w:rsidR="002E62B9">
        <w:rPr>
          <w:i/>
          <w:color w:val="666666"/>
          <w:sz w:val="18"/>
        </w:rPr>
        <w:t>19 février</w:t>
      </w:r>
      <w:r>
        <w:rPr>
          <w:i/>
          <w:color w:val="666666"/>
          <w:spacing w:val="2"/>
          <w:sz w:val="18"/>
        </w:rPr>
        <w:t xml:space="preserve"> </w:t>
      </w:r>
      <w:r>
        <w:rPr>
          <w:i/>
          <w:color w:val="666666"/>
          <w:sz w:val="18"/>
        </w:rPr>
        <w:t>202</w:t>
      </w:r>
      <w:r w:rsidR="002E62B9">
        <w:rPr>
          <w:i/>
          <w:color w:val="666666"/>
          <w:sz w:val="18"/>
        </w:rPr>
        <w:t>7</w:t>
      </w:r>
      <w:r>
        <w:rPr>
          <w:i/>
          <w:color w:val="666666"/>
          <w:spacing w:val="-1"/>
          <w:sz w:val="18"/>
        </w:rPr>
        <w:t xml:space="preserve"> </w:t>
      </w:r>
      <w:r w:rsidR="008B6BA5">
        <w:rPr>
          <w:i/>
          <w:color w:val="666666"/>
          <w:sz w:val="18"/>
        </w:rPr>
        <w:t xml:space="preserve">à </w:t>
      </w:r>
      <w:hyperlink r:id="rId10" w:history="1">
        <w:r w:rsidR="008B6BA5" w:rsidRPr="00352360">
          <w:rPr>
            <w:rStyle w:val="Lienhypertexte"/>
            <w:i/>
            <w:sz w:val="18"/>
          </w:rPr>
          <w:t>biodiversite@meusecampagnes.be</w:t>
        </w:r>
      </w:hyperlink>
    </w:p>
    <w:p w14:paraId="5C95098B" w14:textId="77777777" w:rsidR="008B6BA5" w:rsidRDefault="008B6BA5" w:rsidP="008B6BA5">
      <w:pPr>
        <w:spacing w:before="44"/>
        <w:ind w:left="1015" w:right="22"/>
        <w:jc w:val="center"/>
        <w:rPr>
          <w:i/>
          <w:color w:val="666666"/>
          <w:sz w:val="18"/>
        </w:rPr>
      </w:pPr>
    </w:p>
    <w:p w14:paraId="0BDF88A4" w14:textId="77777777" w:rsidR="008B6BA5" w:rsidRDefault="008B6BA5" w:rsidP="008B6BA5">
      <w:pPr>
        <w:spacing w:before="44"/>
        <w:ind w:left="1015" w:right="22"/>
        <w:jc w:val="center"/>
        <w:rPr>
          <w:i/>
          <w:sz w:val="26"/>
        </w:rPr>
      </w:pPr>
    </w:p>
    <w:p w14:paraId="4F7567FB" w14:textId="77777777" w:rsidR="0027329B" w:rsidRDefault="0027329B" w:rsidP="0027329B">
      <w:pPr>
        <w:pStyle w:val="Titre2"/>
        <w:numPr>
          <w:ilvl w:val="0"/>
          <w:numId w:val="2"/>
        </w:numPr>
        <w:tabs>
          <w:tab w:val="left" w:pos="1287"/>
        </w:tabs>
        <w:ind w:left="1287" w:hanging="287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40B892E" wp14:editId="299A959C">
                <wp:simplePos x="0" y="0"/>
                <wp:positionH relativeFrom="page">
                  <wp:posOffset>617220</wp:posOffset>
                </wp:positionH>
                <wp:positionV relativeFrom="paragraph">
                  <wp:posOffset>242059</wp:posOffset>
                </wp:positionV>
                <wp:extent cx="6327775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9525">
                              <a:moveTo>
                                <a:pt x="6327647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EE6A4" id="Graphic 5" o:spid="_x0000_s1026" style="position:absolute;margin-left:48.6pt;margin-top:19.05pt;width:498.25pt;height:.7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" path="m6327647,9143l,9143,,,6327647,r,9143xe" fillcolor="#2d6b3d" stroked="f">
                <v:path arrowok="t"/>
                <w10:wrap anchorx="page"/>
              </v:shape>
            </w:pict>
          </mc:Fallback>
        </mc:AlternateContent>
      </w:r>
      <w:r>
        <w:rPr>
          <w:color w:val="1F3B56"/>
        </w:rPr>
        <w:t>Identification</w:t>
      </w:r>
      <w:r>
        <w:rPr>
          <w:color w:val="1F3B56"/>
          <w:spacing w:val="-8"/>
        </w:rPr>
        <w:t xml:space="preserve"> </w:t>
      </w:r>
      <w:r>
        <w:rPr>
          <w:color w:val="1F3B56"/>
        </w:rPr>
        <w:t>du</w:t>
      </w:r>
      <w:r>
        <w:rPr>
          <w:color w:val="1F3B56"/>
          <w:spacing w:val="-5"/>
        </w:rPr>
        <w:t xml:space="preserve"> </w:t>
      </w:r>
      <w:r>
        <w:rPr>
          <w:color w:val="1F3B56"/>
        </w:rPr>
        <w:t>porteur</w:t>
      </w:r>
      <w:r>
        <w:rPr>
          <w:color w:val="1F3B56"/>
          <w:spacing w:val="-7"/>
        </w:rPr>
        <w:t xml:space="preserve"> </w:t>
      </w:r>
      <w:r>
        <w:rPr>
          <w:color w:val="1F3B56"/>
        </w:rPr>
        <w:t>de</w:t>
      </w:r>
      <w:r>
        <w:rPr>
          <w:color w:val="1F3B56"/>
          <w:spacing w:val="-8"/>
        </w:rPr>
        <w:t xml:space="preserve"> </w:t>
      </w:r>
      <w:r>
        <w:rPr>
          <w:color w:val="1F3B56"/>
          <w:spacing w:val="-2"/>
        </w:rPr>
        <w:t>projet</w:t>
      </w:r>
    </w:p>
    <w:p w14:paraId="6622F6C7" w14:textId="77777777" w:rsidR="0027329B" w:rsidRDefault="0027329B" w:rsidP="0027329B">
      <w:pPr>
        <w:spacing w:before="15"/>
        <w:rPr>
          <w:b/>
          <w:sz w:val="20"/>
        </w:rPr>
      </w:pPr>
    </w:p>
    <w:p w14:paraId="66620E07" w14:textId="1A0D04FC" w:rsidR="0027329B" w:rsidRDefault="0027329B" w:rsidP="0027329B">
      <w:pPr>
        <w:ind w:left="1000"/>
        <w:rPr>
          <w:b/>
          <w:sz w:val="20"/>
        </w:rPr>
      </w:pPr>
      <w:r>
        <w:rPr>
          <w:b/>
          <w:sz w:val="20"/>
        </w:rPr>
        <w:t>Nom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structure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la/le</w:t>
      </w:r>
      <w:r>
        <w:rPr>
          <w:b/>
          <w:spacing w:val="-7"/>
          <w:sz w:val="20"/>
        </w:rPr>
        <w:t xml:space="preserve"> </w:t>
      </w:r>
      <w:proofErr w:type="spellStart"/>
      <w:proofErr w:type="gramStart"/>
      <w:r>
        <w:rPr>
          <w:b/>
          <w:sz w:val="20"/>
        </w:rPr>
        <w:t>candidat.e</w:t>
      </w:r>
      <w:proofErr w:type="spellEnd"/>
      <w:proofErr w:type="gramEnd"/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</w:t>
      </w:r>
      <w:r w:rsidR="008B6BA5">
        <w:rPr>
          <w:b/>
          <w:sz w:val="20"/>
        </w:rPr>
        <w:t>citoyen</w:t>
      </w:r>
      <w:r>
        <w:rPr>
          <w:b/>
          <w:sz w:val="20"/>
        </w:rPr>
        <w:t>,</w:t>
      </w:r>
      <w:r>
        <w:rPr>
          <w:b/>
          <w:spacing w:val="-7"/>
          <w:sz w:val="20"/>
        </w:rPr>
        <w:t xml:space="preserve"> </w:t>
      </w:r>
      <w:r w:rsidR="008B6BA5">
        <w:rPr>
          <w:b/>
          <w:sz w:val="20"/>
        </w:rPr>
        <w:t xml:space="preserve">association, groupe </w:t>
      </w:r>
      <w:proofErr w:type="spellStart"/>
      <w:r w:rsidR="008B6BA5">
        <w:rPr>
          <w:b/>
          <w:sz w:val="20"/>
        </w:rPr>
        <w:t>éco-citoyen</w:t>
      </w:r>
      <w:proofErr w:type="spellEnd"/>
      <w:r>
        <w:rPr>
          <w:b/>
          <w:sz w:val="20"/>
        </w:rPr>
        <w:t>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coopérative,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etc.)</w:t>
      </w:r>
    </w:p>
    <w:p w14:paraId="5AC1054C" w14:textId="77777777" w:rsidR="0027329B" w:rsidRDefault="0027329B" w:rsidP="0027329B">
      <w:pPr>
        <w:rPr>
          <w:b/>
          <w:sz w:val="20"/>
        </w:rPr>
      </w:pPr>
    </w:p>
    <w:p w14:paraId="39F51DE2" w14:textId="77777777" w:rsidR="0027329B" w:rsidRDefault="0027329B" w:rsidP="0027329B">
      <w:pPr>
        <w:spacing w:before="18"/>
        <w:rPr>
          <w:b/>
          <w:sz w:val="20"/>
        </w:rPr>
      </w:pPr>
    </w:p>
    <w:p w14:paraId="0B8848D0" w14:textId="1EA33C5A" w:rsidR="0027329B" w:rsidRDefault="0027329B" w:rsidP="0027329B">
      <w:pPr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A6A4ABB" wp14:editId="4AC19F3B">
                <wp:simplePos x="0" y="0"/>
                <wp:positionH relativeFrom="page">
                  <wp:posOffset>617220</wp:posOffset>
                </wp:positionH>
                <wp:positionV relativeFrom="paragraph">
                  <wp:posOffset>-120078</wp:posOffset>
                </wp:positionV>
                <wp:extent cx="6327775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65CEB" id="Graphic 6" o:spid="_x0000_s1026" style="position:absolute;margin-left:48.6pt;margin-top:-9.45pt;width:498.25pt;height: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BqDZA7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Statut</w:t>
      </w:r>
      <w:r>
        <w:rPr>
          <w:b/>
          <w:spacing w:val="-8"/>
          <w:sz w:val="20"/>
        </w:rPr>
        <w:t xml:space="preserve"> </w:t>
      </w:r>
    </w:p>
    <w:p w14:paraId="065E01A6" w14:textId="77777777" w:rsidR="0027329B" w:rsidRDefault="0027329B" w:rsidP="0027329B">
      <w:pPr>
        <w:pStyle w:val="Paragraphedeliste"/>
        <w:numPr>
          <w:ilvl w:val="1"/>
          <w:numId w:val="2"/>
        </w:numPr>
        <w:tabs>
          <w:tab w:val="left" w:pos="1513"/>
        </w:tabs>
        <w:spacing w:before="42"/>
        <w:ind w:left="1513" w:hanging="313"/>
        <w:rPr>
          <w:sz w:val="20"/>
        </w:rPr>
      </w:pPr>
      <w:proofErr w:type="spellStart"/>
      <w:r>
        <w:rPr>
          <w:sz w:val="20"/>
        </w:rPr>
        <w:t>Agriculteur.ice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(personne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physique)</w:t>
      </w:r>
    </w:p>
    <w:p w14:paraId="5F71E59D" w14:textId="77777777" w:rsidR="0027329B" w:rsidRDefault="0027329B" w:rsidP="0027329B">
      <w:pPr>
        <w:pStyle w:val="Paragraphedeliste"/>
        <w:numPr>
          <w:ilvl w:val="1"/>
          <w:numId w:val="2"/>
        </w:numPr>
        <w:tabs>
          <w:tab w:val="left" w:pos="1513"/>
        </w:tabs>
        <w:ind w:left="1513" w:hanging="313"/>
        <w:rPr>
          <w:sz w:val="20"/>
        </w:rPr>
      </w:pPr>
      <w:r>
        <w:rPr>
          <w:sz w:val="20"/>
        </w:rPr>
        <w:t>Association</w:t>
      </w:r>
      <w:r>
        <w:rPr>
          <w:spacing w:val="-9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ASBL</w:t>
      </w:r>
    </w:p>
    <w:p w14:paraId="2F82AD99" w14:textId="77777777" w:rsidR="0027329B" w:rsidRDefault="0027329B" w:rsidP="0027329B">
      <w:pPr>
        <w:pStyle w:val="Paragraphedeliste"/>
        <w:numPr>
          <w:ilvl w:val="1"/>
          <w:numId w:val="2"/>
        </w:numPr>
        <w:tabs>
          <w:tab w:val="left" w:pos="1513"/>
        </w:tabs>
        <w:ind w:left="1513" w:hanging="313"/>
        <w:rPr>
          <w:sz w:val="20"/>
        </w:rPr>
      </w:pPr>
      <w:r>
        <w:rPr>
          <w:sz w:val="20"/>
        </w:rPr>
        <w:t>PCDN</w:t>
      </w:r>
      <w:r>
        <w:rPr>
          <w:spacing w:val="-7"/>
          <w:sz w:val="20"/>
        </w:rPr>
        <w:t xml:space="preserve"> </w:t>
      </w:r>
      <w:r>
        <w:rPr>
          <w:sz w:val="20"/>
        </w:rPr>
        <w:t>/</w:t>
      </w:r>
      <w:r>
        <w:rPr>
          <w:spacing w:val="-6"/>
          <w:sz w:val="20"/>
        </w:rPr>
        <w:t xml:space="preserve"> </w:t>
      </w:r>
      <w:r>
        <w:rPr>
          <w:sz w:val="20"/>
        </w:rPr>
        <w:t>groupe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nature</w:t>
      </w:r>
    </w:p>
    <w:p w14:paraId="434AA032" w14:textId="77777777" w:rsidR="0027329B" w:rsidRDefault="0027329B" w:rsidP="0027329B">
      <w:pPr>
        <w:pStyle w:val="Paragraphedeliste"/>
        <w:numPr>
          <w:ilvl w:val="1"/>
          <w:numId w:val="2"/>
        </w:numPr>
        <w:tabs>
          <w:tab w:val="left" w:pos="1513"/>
        </w:tabs>
        <w:spacing w:before="82"/>
        <w:ind w:left="1513" w:hanging="313"/>
        <w:rPr>
          <w:sz w:val="20"/>
        </w:rPr>
      </w:pPr>
      <w:r>
        <w:rPr>
          <w:sz w:val="20"/>
        </w:rPr>
        <w:t>Groupement</w:t>
      </w:r>
      <w:r>
        <w:rPr>
          <w:spacing w:val="-10"/>
          <w:sz w:val="20"/>
        </w:rPr>
        <w:t xml:space="preserve"> </w:t>
      </w:r>
      <w:r>
        <w:rPr>
          <w:sz w:val="20"/>
        </w:rPr>
        <w:t>agro-environnemental</w:t>
      </w:r>
      <w:r>
        <w:rPr>
          <w:spacing w:val="-12"/>
          <w:sz w:val="20"/>
        </w:rPr>
        <w:t xml:space="preserve"> </w:t>
      </w:r>
      <w:r>
        <w:rPr>
          <w:sz w:val="20"/>
        </w:rPr>
        <w:t>/</w:t>
      </w:r>
      <w:r>
        <w:rPr>
          <w:spacing w:val="-12"/>
          <w:sz w:val="20"/>
        </w:rPr>
        <w:t xml:space="preserve"> </w:t>
      </w:r>
      <w:r>
        <w:rPr>
          <w:sz w:val="20"/>
        </w:rPr>
        <w:t>coopérative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agricole</w:t>
      </w:r>
    </w:p>
    <w:p w14:paraId="20F0814C" w14:textId="76B8C205" w:rsidR="0027329B" w:rsidRDefault="008B6BA5" w:rsidP="0027329B">
      <w:pPr>
        <w:pStyle w:val="Paragraphedeliste"/>
        <w:numPr>
          <w:ilvl w:val="1"/>
          <w:numId w:val="2"/>
        </w:numPr>
        <w:tabs>
          <w:tab w:val="left" w:pos="1513"/>
        </w:tabs>
        <w:spacing w:before="80"/>
        <w:ind w:left="1513" w:hanging="313"/>
        <w:rPr>
          <w:sz w:val="20"/>
        </w:rPr>
      </w:pPr>
      <w:r>
        <w:rPr>
          <w:sz w:val="20"/>
        </w:rPr>
        <w:t>Personne privée</w:t>
      </w:r>
    </w:p>
    <w:p w14:paraId="56F3C812" w14:textId="39A36329" w:rsidR="00EB36E7" w:rsidRDefault="00EB36E7" w:rsidP="0027329B">
      <w:pPr>
        <w:pStyle w:val="Paragraphedeliste"/>
        <w:numPr>
          <w:ilvl w:val="1"/>
          <w:numId w:val="2"/>
        </w:numPr>
        <w:tabs>
          <w:tab w:val="left" w:pos="1513"/>
        </w:tabs>
        <w:spacing w:before="80"/>
        <w:ind w:left="1513" w:hanging="313"/>
        <w:rPr>
          <w:sz w:val="20"/>
        </w:rPr>
      </w:pPr>
      <w:r>
        <w:rPr>
          <w:sz w:val="20"/>
        </w:rPr>
        <w:t>Ecole</w:t>
      </w:r>
    </w:p>
    <w:p w14:paraId="459D0000" w14:textId="77777777" w:rsidR="0027329B" w:rsidRPr="008B6BA5" w:rsidRDefault="0027329B" w:rsidP="0027329B">
      <w:pPr>
        <w:pStyle w:val="Paragraphedeliste"/>
        <w:numPr>
          <w:ilvl w:val="1"/>
          <w:numId w:val="2"/>
        </w:numPr>
        <w:tabs>
          <w:tab w:val="left" w:pos="1513"/>
          <w:tab w:val="left" w:pos="5536"/>
        </w:tabs>
        <w:ind w:left="1513" w:hanging="313"/>
        <w:rPr>
          <w:rFonts w:ascii="Times New Roman" w:hAnsi="Times New Roman"/>
          <w:sz w:val="20"/>
        </w:rPr>
      </w:pPr>
      <w:r>
        <w:rPr>
          <w:sz w:val="20"/>
        </w:rPr>
        <w:t xml:space="preserve">Autre : </w:t>
      </w:r>
      <w:r>
        <w:rPr>
          <w:rFonts w:ascii="Times New Roman" w:hAnsi="Times New Roman"/>
          <w:sz w:val="20"/>
          <w:u w:val="single"/>
        </w:rPr>
        <w:tab/>
      </w:r>
    </w:p>
    <w:p w14:paraId="530AE3D7" w14:textId="77777777" w:rsidR="008B6BA5" w:rsidRDefault="008B6BA5" w:rsidP="008B6BA5">
      <w:pPr>
        <w:pStyle w:val="Paragraphedeliste"/>
        <w:tabs>
          <w:tab w:val="left" w:pos="1513"/>
          <w:tab w:val="left" w:pos="5536"/>
        </w:tabs>
        <w:ind w:left="1513" w:firstLine="0"/>
        <w:rPr>
          <w:rFonts w:ascii="Times New Roman" w:hAnsi="Times New Roman"/>
          <w:sz w:val="20"/>
        </w:rPr>
      </w:pPr>
    </w:p>
    <w:p w14:paraId="3315CD1A" w14:textId="77777777" w:rsidR="0027329B" w:rsidRDefault="0027329B" w:rsidP="0027329B">
      <w:pPr>
        <w:pStyle w:val="Corpsdetexte"/>
        <w:spacing w:before="10"/>
        <w:rPr>
          <w:rFonts w:ascii="Times New Roman"/>
          <w:sz w:val="6"/>
        </w:rPr>
      </w:pPr>
    </w:p>
    <w:tbl>
      <w:tblPr>
        <w:tblStyle w:val="TableNormal"/>
        <w:tblW w:w="0" w:type="auto"/>
        <w:tblInd w:w="10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9"/>
        <w:gridCol w:w="4947"/>
      </w:tblGrid>
      <w:tr w:rsidR="0027329B" w14:paraId="57523254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666A34C3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0106763A" wp14:editId="6FF22FBD">
                  <wp:extent cx="3106332" cy="6000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32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13770046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2EDF63FC" w14:textId="77777777" w:rsidTr="00656D3D">
        <w:trPr>
          <w:trHeight w:val="326"/>
        </w:trPr>
        <w:tc>
          <w:tcPr>
            <w:tcW w:w="4949" w:type="dxa"/>
            <w:tcBorders>
              <w:top w:val="nil"/>
              <w:bottom w:val="nil"/>
            </w:tcBorders>
            <w:shd w:val="clear" w:color="auto" w:fill="E9F0E9"/>
          </w:tcPr>
          <w:p w14:paraId="0761A380" w14:textId="77777777" w:rsidR="0027329B" w:rsidRDefault="0027329B" w:rsidP="00656D3D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Numéro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d'entreprise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(BCE)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applicable</w:t>
            </w:r>
          </w:p>
        </w:tc>
        <w:tc>
          <w:tcPr>
            <w:tcW w:w="4947" w:type="dxa"/>
            <w:vMerge/>
            <w:tcBorders>
              <w:top w:val="nil"/>
            </w:tcBorders>
          </w:tcPr>
          <w:p w14:paraId="47CA16F4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  <w:tr w:rsidR="0027329B" w14:paraId="65A891D6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4B0B901D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391E46FE" wp14:editId="599661DA">
                  <wp:extent cx="3106333" cy="60007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33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15A49303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379222FE" w14:textId="77777777" w:rsidTr="00656D3D">
        <w:trPr>
          <w:trHeight w:val="323"/>
        </w:trPr>
        <w:tc>
          <w:tcPr>
            <w:tcW w:w="4949" w:type="dxa"/>
            <w:tcBorders>
              <w:top w:val="nil"/>
              <w:bottom w:val="nil"/>
            </w:tcBorders>
            <w:shd w:val="clear" w:color="auto" w:fill="E9F0E9"/>
          </w:tcPr>
          <w:p w14:paraId="0EEF9DFB" w14:textId="77777777" w:rsidR="0027329B" w:rsidRDefault="0027329B" w:rsidP="00656D3D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Adresse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complète</w:t>
            </w:r>
          </w:p>
        </w:tc>
        <w:tc>
          <w:tcPr>
            <w:tcW w:w="4947" w:type="dxa"/>
            <w:vMerge/>
            <w:tcBorders>
              <w:top w:val="nil"/>
            </w:tcBorders>
          </w:tcPr>
          <w:p w14:paraId="198C547E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  <w:tr w:rsidR="0027329B" w14:paraId="0C42744A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7C552D1B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7934D164" wp14:editId="7A51EA6D">
                  <wp:extent cx="3106318" cy="6000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18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6AB065E8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6FB163DA" w14:textId="77777777" w:rsidTr="00656D3D">
        <w:trPr>
          <w:trHeight w:val="323"/>
        </w:trPr>
        <w:tc>
          <w:tcPr>
            <w:tcW w:w="4949" w:type="dxa"/>
            <w:tcBorders>
              <w:top w:val="nil"/>
              <w:bottom w:val="nil"/>
            </w:tcBorders>
            <w:shd w:val="clear" w:color="auto" w:fill="E9F0E9"/>
          </w:tcPr>
          <w:p w14:paraId="6C73E9C9" w14:textId="77777777" w:rsidR="0027329B" w:rsidRDefault="0027329B" w:rsidP="00656D3D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Nom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prénom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projet</w:t>
            </w:r>
          </w:p>
        </w:tc>
        <w:tc>
          <w:tcPr>
            <w:tcW w:w="4947" w:type="dxa"/>
            <w:vMerge/>
            <w:tcBorders>
              <w:top w:val="nil"/>
            </w:tcBorders>
          </w:tcPr>
          <w:p w14:paraId="35DCB8FC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  <w:tr w:rsidR="0027329B" w14:paraId="09318F18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035086E7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339B569A" wp14:editId="69562749">
                  <wp:extent cx="3106340" cy="6000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40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43540430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61704734" w14:textId="77777777" w:rsidTr="00656D3D">
        <w:trPr>
          <w:trHeight w:val="326"/>
        </w:trPr>
        <w:tc>
          <w:tcPr>
            <w:tcW w:w="4949" w:type="dxa"/>
            <w:tcBorders>
              <w:top w:val="nil"/>
              <w:bottom w:val="nil"/>
            </w:tcBorders>
            <w:shd w:val="clear" w:color="auto" w:fill="E9F0E9"/>
          </w:tcPr>
          <w:p w14:paraId="4D4B342E" w14:textId="77777777" w:rsidR="0027329B" w:rsidRDefault="0027329B" w:rsidP="00656D3D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Fonction</w:t>
            </w:r>
          </w:p>
        </w:tc>
        <w:tc>
          <w:tcPr>
            <w:tcW w:w="4947" w:type="dxa"/>
            <w:vMerge/>
            <w:tcBorders>
              <w:top w:val="nil"/>
            </w:tcBorders>
          </w:tcPr>
          <w:p w14:paraId="591DA5D8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  <w:tr w:rsidR="0027329B" w14:paraId="41B1C30C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2B6879C6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292E1774" wp14:editId="68468140">
                  <wp:extent cx="3106340" cy="6000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40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62145946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10B9BE98" w14:textId="77777777" w:rsidTr="00656D3D">
        <w:trPr>
          <w:trHeight w:val="323"/>
        </w:trPr>
        <w:tc>
          <w:tcPr>
            <w:tcW w:w="4949" w:type="dxa"/>
            <w:tcBorders>
              <w:top w:val="nil"/>
              <w:bottom w:val="nil"/>
            </w:tcBorders>
            <w:shd w:val="clear" w:color="auto" w:fill="E9F0E9"/>
          </w:tcPr>
          <w:p w14:paraId="5B947D6C" w14:textId="77777777" w:rsidR="0027329B" w:rsidRDefault="0027329B" w:rsidP="00656D3D">
            <w:pPr>
              <w:pStyle w:val="TableParagraph"/>
              <w:spacing w:line="222" w:lineRule="exact"/>
              <w:ind w:lef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Téléphone</w:t>
            </w:r>
          </w:p>
        </w:tc>
        <w:tc>
          <w:tcPr>
            <w:tcW w:w="4947" w:type="dxa"/>
            <w:vMerge/>
            <w:tcBorders>
              <w:top w:val="nil"/>
            </w:tcBorders>
          </w:tcPr>
          <w:p w14:paraId="6A9C7ECF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  <w:tr w:rsidR="0027329B" w14:paraId="16A219F1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40D17634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73D9525B" wp14:editId="733972A7">
                  <wp:extent cx="3106310" cy="6000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10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3EB09071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4CE23AE4" w14:textId="77777777" w:rsidTr="00656D3D">
        <w:trPr>
          <w:trHeight w:val="323"/>
        </w:trPr>
        <w:tc>
          <w:tcPr>
            <w:tcW w:w="4949" w:type="dxa"/>
            <w:tcBorders>
              <w:top w:val="nil"/>
              <w:bottom w:val="nil"/>
            </w:tcBorders>
            <w:shd w:val="clear" w:color="auto" w:fill="E9F0E9"/>
          </w:tcPr>
          <w:p w14:paraId="63C9F2B0" w14:textId="77777777" w:rsidR="0027329B" w:rsidRDefault="0027329B" w:rsidP="00656D3D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E-</w:t>
            </w:r>
            <w:r>
              <w:rPr>
                <w:b/>
                <w:spacing w:val="-4"/>
                <w:sz w:val="20"/>
              </w:rPr>
              <w:t>mail</w:t>
            </w:r>
            <w:proofErr w:type="gramEnd"/>
          </w:p>
        </w:tc>
        <w:tc>
          <w:tcPr>
            <w:tcW w:w="4947" w:type="dxa"/>
            <w:vMerge/>
            <w:tcBorders>
              <w:top w:val="nil"/>
            </w:tcBorders>
          </w:tcPr>
          <w:p w14:paraId="5570365C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  <w:tr w:rsidR="0027329B" w14:paraId="6F7738AC" w14:textId="77777777" w:rsidTr="00656D3D">
        <w:trPr>
          <w:trHeight w:val="95"/>
        </w:trPr>
        <w:tc>
          <w:tcPr>
            <w:tcW w:w="4949" w:type="dxa"/>
            <w:tcBorders>
              <w:top w:val="nil"/>
              <w:left w:val="nil"/>
              <w:bottom w:val="nil"/>
            </w:tcBorders>
          </w:tcPr>
          <w:p w14:paraId="1DFA2402" w14:textId="77777777" w:rsidR="0027329B" w:rsidRDefault="0027329B" w:rsidP="00656D3D">
            <w:pPr>
              <w:pStyle w:val="TableParagraph"/>
              <w:spacing w:line="94" w:lineRule="exact"/>
              <w:rPr>
                <w:rFonts w:ascii="Times New Roman"/>
                <w:position w:val="-1"/>
                <w:sz w:val="9"/>
              </w:rPr>
            </w:pPr>
            <w:r>
              <w:rPr>
                <w:rFonts w:ascii="Times New Roman"/>
                <w:noProof/>
                <w:position w:val="-1"/>
                <w:sz w:val="9"/>
              </w:rPr>
              <w:drawing>
                <wp:inline distT="0" distB="0" distL="0" distR="0" wp14:anchorId="7DF06BC6" wp14:editId="0B63758E">
                  <wp:extent cx="3106340" cy="6000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340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vMerge w:val="restart"/>
          </w:tcPr>
          <w:p w14:paraId="204418C6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70E2CA66" w14:textId="77777777" w:rsidTr="00656D3D">
        <w:trPr>
          <w:trHeight w:val="326"/>
        </w:trPr>
        <w:tc>
          <w:tcPr>
            <w:tcW w:w="4949" w:type="dxa"/>
            <w:tcBorders>
              <w:top w:val="nil"/>
            </w:tcBorders>
            <w:shd w:val="clear" w:color="auto" w:fill="E9F0E9"/>
          </w:tcPr>
          <w:p w14:paraId="4BC60908" w14:textId="77777777" w:rsidR="0027329B" w:rsidRDefault="0027329B" w:rsidP="00656D3D">
            <w:pPr>
              <w:pStyle w:val="TableParagraph"/>
              <w:spacing w:line="225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Commune(s)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territoire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GAL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concernée(s)</w:t>
            </w:r>
          </w:p>
        </w:tc>
        <w:tc>
          <w:tcPr>
            <w:tcW w:w="4947" w:type="dxa"/>
            <w:vMerge/>
            <w:tcBorders>
              <w:top w:val="nil"/>
            </w:tcBorders>
          </w:tcPr>
          <w:p w14:paraId="07555D23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</w:tbl>
    <w:p w14:paraId="477B9E38" w14:textId="77777777" w:rsidR="0027329B" w:rsidRDefault="0027329B" w:rsidP="0027329B">
      <w:pPr>
        <w:pStyle w:val="Corpsdetexte"/>
        <w:spacing w:before="77"/>
        <w:rPr>
          <w:rFonts w:ascii="Times New Roman"/>
        </w:rPr>
      </w:pPr>
    </w:p>
    <w:p w14:paraId="6C71AB39" w14:textId="77777777" w:rsidR="0027329B" w:rsidRDefault="0027329B" w:rsidP="0027329B">
      <w:pPr>
        <w:pStyle w:val="Titre2"/>
        <w:numPr>
          <w:ilvl w:val="0"/>
          <w:numId w:val="2"/>
        </w:numPr>
        <w:tabs>
          <w:tab w:val="left" w:pos="1287"/>
        </w:tabs>
        <w:ind w:left="1287" w:hanging="287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1A18E59" wp14:editId="2DDEA3EE">
                <wp:simplePos x="0" y="0"/>
                <wp:positionH relativeFrom="page">
                  <wp:posOffset>617220</wp:posOffset>
                </wp:positionH>
                <wp:positionV relativeFrom="paragraph">
                  <wp:posOffset>239040</wp:posOffset>
                </wp:positionV>
                <wp:extent cx="6327775" cy="95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9525">
                              <a:moveTo>
                                <a:pt x="6327647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8F249" id="Graphic 14" o:spid="_x0000_s1026" style="position:absolute;margin-left:48.6pt;margin-top:18.8pt;width:498.25pt;height: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" path="m6327647,9143l,9143,,,6327647,r,9143xe" fillcolor="#2d6b3d" stroked="f">
                <v:path arrowok="t"/>
                <w10:wrap anchorx="page"/>
              </v:shape>
            </w:pict>
          </mc:Fallback>
        </mc:AlternateContent>
      </w:r>
      <w:r>
        <w:rPr>
          <w:color w:val="1F3B56"/>
        </w:rPr>
        <w:t>Description</w:t>
      </w:r>
      <w:r>
        <w:rPr>
          <w:color w:val="1F3B56"/>
          <w:spacing w:val="-7"/>
        </w:rPr>
        <w:t xml:space="preserve"> </w:t>
      </w:r>
      <w:r>
        <w:rPr>
          <w:color w:val="1F3B56"/>
        </w:rPr>
        <w:t>du</w:t>
      </w:r>
      <w:r>
        <w:rPr>
          <w:color w:val="1F3B56"/>
          <w:spacing w:val="-9"/>
        </w:rPr>
        <w:t xml:space="preserve"> </w:t>
      </w:r>
      <w:r>
        <w:rPr>
          <w:color w:val="1F3B56"/>
          <w:spacing w:val="-2"/>
        </w:rPr>
        <w:t>projet</w:t>
      </w:r>
    </w:p>
    <w:p w14:paraId="5FC2A496" w14:textId="77777777" w:rsidR="0027329B" w:rsidRDefault="0027329B" w:rsidP="0027329B">
      <w:pPr>
        <w:spacing w:before="12"/>
        <w:rPr>
          <w:b/>
          <w:sz w:val="20"/>
        </w:rPr>
      </w:pPr>
    </w:p>
    <w:p w14:paraId="49310A80" w14:textId="77777777" w:rsidR="0027329B" w:rsidRDefault="0027329B" w:rsidP="0027329B">
      <w:pPr>
        <w:ind w:left="1000"/>
        <w:rPr>
          <w:b/>
          <w:sz w:val="20"/>
        </w:rPr>
      </w:pPr>
      <w:r>
        <w:rPr>
          <w:b/>
          <w:sz w:val="20"/>
        </w:rPr>
        <w:t>Intitulé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projet</w:t>
      </w:r>
    </w:p>
    <w:p w14:paraId="796C9B93" w14:textId="77777777" w:rsidR="0027329B" w:rsidRDefault="0027329B" w:rsidP="0027329B">
      <w:pPr>
        <w:rPr>
          <w:b/>
          <w:sz w:val="20"/>
        </w:rPr>
      </w:pPr>
    </w:p>
    <w:p w14:paraId="569956C1" w14:textId="77777777" w:rsidR="0027329B" w:rsidRDefault="0027329B" w:rsidP="0027329B">
      <w:pPr>
        <w:spacing w:before="21"/>
        <w:rPr>
          <w:b/>
          <w:sz w:val="20"/>
        </w:rPr>
      </w:pPr>
    </w:p>
    <w:p w14:paraId="53A209CC" w14:textId="77777777" w:rsidR="0027329B" w:rsidRDefault="0027329B" w:rsidP="0027329B">
      <w:pPr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143B2C2" wp14:editId="2D2DA4E4">
                <wp:simplePos x="0" y="0"/>
                <wp:positionH relativeFrom="page">
                  <wp:posOffset>617220</wp:posOffset>
                </wp:positionH>
                <wp:positionV relativeFrom="paragraph">
                  <wp:posOffset>-120049</wp:posOffset>
                </wp:positionV>
                <wp:extent cx="6327775" cy="635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C0B62" id="Graphic 15" o:spid="_x0000_s1026" style="position:absolute;margin-left:48.6pt;margin-top:-9.45pt;width:498.25pt;height:.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BqDZA7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Localisation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précise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du/des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site(s)</w:t>
      </w:r>
    </w:p>
    <w:p w14:paraId="0A5EAF3B" w14:textId="4B7FDC15" w:rsidR="0027329B" w:rsidRDefault="0027329B" w:rsidP="0027329B">
      <w:pPr>
        <w:spacing w:before="41"/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color w:val="666666"/>
          <w:sz w:val="17"/>
        </w:rPr>
        <w:t>Commune,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lieu-dit,</w:t>
      </w:r>
      <w:r>
        <w:rPr>
          <w:rFonts w:ascii="Times New Roman" w:hAnsi="Times New Roman"/>
          <w:i/>
          <w:color w:val="666666"/>
          <w:spacing w:val="-5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numéro(s)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parcelle(s)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cadastrale(s)</w:t>
      </w:r>
      <w:r w:rsidR="008B6BA5">
        <w:rPr>
          <w:rFonts w:ascii="Times New Roman" w:hAnsi="Times New Roman"/>
          <w:i/>
          <w:color w:val="666666"/>
          <w:spacing w:val="-2"/>
          <w:sz w:val="17"/>
        </w:rPr>
        <w:t>, éventuellement photo du site.</w:t>
      </w:r>
    </w:p>
    <w:p w14:paraId="6D750EEC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3ECA5F2F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74B253D4" w14:textId="77777777" w:rsidR="0027329B" w:rsidRDefault="0027329B" w:rsidP="0027329B">
      <w:pPr>
        <w:pStyle w:val="Corpsdetexte"/>
        <w:spacing w:before="218"/>
        <w:rPr>
          <w:rFonts w:ascii="Times New Roman"/>
          <w:i/>
        </w:rPr>
      </w:pPr>
    </w:p>
    <w:p w14:paraId="7846F056" w14:textId="2E0ECF89" w:rsidR="0027329B" w:rsidRDefault="0027329B" w:rsidP="0027329B">
      <w:pPr>
        <w:spacing w:before="1"/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B1B89E8" wp14:editId="7A866344">
                <wp:simplePos x="0" y="0"/>
                <wp:positionH relativeFrom="page">
                  <wp:posOffset>617220</wp:posOffset>
                </wp:positionH>
                <wp:positionV relativeFrom="paragraph">
                  <wp:posOffset>-119544</wp:posOffset>
                </wp:positionV>
                <wp:extent cx="6327775" cy="635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40662D" id="Graphic 16" o:spid="_x0000_s1026" style="position:absolute;margin-left:48.6pt;margin-top:-9.4pt;width:498.25pt;height:.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DQcPph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Nom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</w:t>
      </w:r>
      <w:r w:rsidR="008B6BA5">
        <w:rPr>
          <w:b/>
          <w:sz w:val="20"/>
        </w:rPr>
        <w:t xml:space="preserve">u propriétaire </w:t>
      </w:r>
      <w:r>
        <w:rPr>
          <w:b/>
          <w:sz w:val="20"/>
        </w:rPr>
        <w:t>(si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porteur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projet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≠</w:t>
      </w:r>
      <w:r>
        <w:rPr>
          <w:b/>
          <w:spacing w:val="-5"/>
          <w:sz w:val="20"/>
        </w:rPr>
        <w:t xml:space="preserve"> </w:t>
      </w:r>
      <w:r w:rsidR="008B6BA5">
        <w:rPr>
          <w:b/>
          <w:spacing w:val="-2"/>
          <w:sz w:val="20"/>
        </w:rPr>
        <w:t>propriétaire</w:t>
      </w:r>
      <w:r>
        <w:rPr>
          <w:b/>
          <w:spacing w:val="-2"/>
          <w:sz w:val="20"/>
        </w:rPr>
        <w:t>)</w:t>
      </w:r>
    </w:p>
    <w:p w14:paraId="547F0B0D" w14:textId="77777777" w:rsidR="0027329B" w:rsidRDefault="0027329B" w:rsidP="0027329B">
      <w:pPr>
        <w:rPr>
          <w:b/>
          <w:sz w:val="20"/>
        </w:rPr>
      </w:pPr>
    </w:p>
    <w:p w14:paraId="28D7DCA6" w14:textId="77777777" w:rsidR="0027329B" w:rsidRDefault="0027329B" w:rsidP="0027329B">
      <w:pPr>
        <w:spacing w:before="20"/>
        <w:rPr>
          <w:b/>
          <w:sz w:val="20"/>
        </w:rPr>
      </w:pPr>
    </w:p>
    <w:p w14:paraId="7C38877F" w14:textId="77777777" w:rsidR="0027329B" w:rsidRDefault="0027329B" w:rsidP="0027329B">
      <w:pPr>
        <w:ind w:left="1000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 wp14:anchorId="109B2DAE" wp14:editId="2C3416FF">
                <wp:simplePos x="0" y="0"/>
                <wp:positionH relativeFrom="page">
                  <wp:posOffset>617220</wp:posOffset>
                </wp:positionH>
                <wp:positionV relativeFrom="paragraph">
                  <wp:posOffset>-119888</wp:posOffset>
                </wp:positionV>
                <wp:extent cx="6327775" cy="635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157E1" id="Graphic 17" o:spid="_x0000_s1026" style="position:absolute;margin-left:48.6pt;margin-top:-9.45pt;width:498.25pt;height:.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" path="m6327647,6096l,6096,,,6327647,r,6096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Type(s)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d'aménagement(s)</w:t>
      </w:r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prévu(s)</w:t>
      </w:r>
    </w:p>
    <w:p w14:paraId="1FB30003" w14:textId="77777777" w:rsidR="0027329B" w:rsidRDefault="0027329B" w:rsidP="0027329B">
      <w:pPr>
        <w:spacing w:before="41"/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color w:val="666666"/>
          <w:sz w:val="17"/>
        </w:rPr>
        <w:t>Cocher</w:t>
      </w:r>
      <w:r>
        <w:rPr>
          <w:rFonts w:ascii="Times New Roman" w:hAnsi="Times New Roman"/>
          <w:i/>
          <w:color w:val="666666"/>
          <w:spacing w:val="-5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les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aménagements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concernés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—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les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projets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combinant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plusieurs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types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sur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un</w:t>
      </w:r>
      <w:r>
        <w:rPr>
          <w:rFonts w:ascii="Times New Roman" w:hAnsi="Times New Roman"/>
          <w:i/>
          <w:color w:val="666666"/>
          <w:spacing w:val="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même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site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(«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hub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faune »)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sont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valorisés</w:t>
      </w:r>
    </w:p>
    <w:p w14:paraId="311423B8" w14:textId="2D31D7BD" w:rsidR="0027329B" w:rsidRPr="00850A5E" w:rsidRDefault="0027329B" w:rsidP="0027329B">
      <w:pPr>
        <w:pStyle w:val="Paragraphedeliste"/>
        <w:numPr>
          <w:ilvl w:val="0"/>
          <w:numId w:val="1"/>
        </w:numPr>
        <w:tabs>
          <w:tab w:val="left" w:pos="1444"/>
        </w:tabs>
        <w:spacing w:before="60"/>
        <w:ind w:hanging="244"/>
      </w:pPr>
      <w:r w:rsidRPr="00850A5E">
        <w:t>Mare</w:t>
      </w:r>
      <w:r w:rsidRPr="00850A5E">
        <w:rPr>
          <w:spacing w:val="-1"/>
        </w:rPr>
        <w:t xml:space="preserve"> </w:t>
      </w:r>
    </w:p>
    <w:p w14:paraId="6CAB1F42" w14:textId="2A84B280" w:rsidR="0027329B" w:rsidRPr="00850A5E" w:rsidRDefault="008B6BA5" w:rsidP="0027329B">
      <w:pPr>
        <w:pStyle w:val="Paragraphedeliste"/>
        <w:numPr>
          <w:ilvl w:val="0"/>
          <w:numId w:val="1"/>
        </w:numPr>
        <w:tabs>
          <w:tab w:val="left" w:pos="1450"/>
        </w:tabs>
        <w:ind w:left="1450" w:hanging="250"/>
      </w:pPr>
      <w:r w:rsidRPr="00850A5E">
        <w:t>Cordon rivulaire/</w:t>
      </w:r>
      <w:proofErr w:type="spellStart"/>
      <w:r w:rsidRPr="00850A5E">
        <w:t>ripysylve</w:t>
      </w:r>
      <w:proofErr w:type="spellEnd"/>
    </w:p>
    <w:p w14:paraId="7BDB29DF" w14:textId="044E8561" w:rsidR="0027329B" w:rsidRPr="00850A5E" w:rsidRDefault="008B6BA5" w:rsidP="0027329B">
      <w:pPr>
        <w:pStyle w:val="Paragraphedeliste"/>
        <w:numPr>
          <w:ilvl w:val="0"/>
          <w:numId w:val="1"/>
        </w:numPr>
        <w:tabs>
          <w:tab w:val="left" w:pos="1450"/>
        </w:tabs>
        <w:spacing w:before="82"/>
        <w:ind w:left="1450" w:hanging="250"/>
      </w:pPr>
      <w:r w:rsidRPr="00850A5E">
        <w:t>Arbres têtards (plantation)</w:t>
      </w:r>
    </w:p>
    <w:p w14:paraId="7AECD0F3" w14:textId="3CDC3BB6" w:rsidR="008B6BA5" w:rsidRPr="00850A5E" w:rsidRDefault="008B6BA5" w:rsidP="0027329B">
      <w:pPr>
        <w:pStyle w:val="Paragraphedeliste"/>
        <w:numPr>
          <w:ilvl w:val="0"/>
          <w:numId w:val="1"/>
        </w:numPr>
        <w:tabs>
          <w:tab w:val="left" w:pos="1450"/>
        </w:tabs>
        <w:spacing w:before="82"/>
        <w:ind w:left="1450" w:hanging="250"/>
      </w:pPr>
      <w:r w:rsidRPr="00850A5E">
        <w:t>Arbres têtards (entretien)</w:t>
      </w:r>
    </w:p>
    <w:p w14:paraId="1ADCC59D" w14:textId="7DE0C451" w:rsidR="008B6BA5" w:rsidRPr="00850A5E" w:rsidRDefault="008B6BA5" w:rsidP="0027329B">
      <w:pPr>
        <w:pStyle w:val="Paragraphedeliste"/>
        <w:numPr>
          <w:ilvl w:val="0"/>
          <w:numId w:val="1"/>
        </w:numPr>
        <w:tabs>
          <w:tab w:val="left" w:pos="1450"/>
        </w:tabs>
        <w:spacing w:before="82"/>
        <w:ind w:left="1450" w:hanging="250"/>
      </w:pPr>
      <w:r w:rsidRPr="00850A5E">
        <w:t>Plantation d’un arbre isolé</w:t>
      </w:r>
    </w:p>
    <w:p w14:paraId="5145B0C8" w14:textId="0C2192F9" w:rsidR="008B6BA5" w:rsidRPr="00850A5E" w:rsidRDefault="008B6BA5" w:rsidP="0027329B">
      <w:pPr>
        <w:pStyle w:val="Paragraphedeliste"/>
        <w:numPr>
          <w:ilvl w:val="0"/>
          <w:numId w:val="1"/>
        </w:numPr>
        <w:tabs>
          <w:tab w:val="left" w:pos="1450"/>
        </w:tabs>
        <w:spacing w:before="82"/>
        <w:ind w:left="1450" w:hanging="250"/>
      </w:pPr>
      <w:r w:rsidRPr="00850A5E">
        <w:t>Bouchage d’un drain</w:t>
      </w:r>
    </w:p>
    <w:p w14:paraId="21E25CCE" w14:textId="39B241E9" w:rsidR="0027329B" w:rsidRPr="00850A5E" w:rsidRDefault="008B6BA5" w:rsidP="008B6BA5">
      <w:pPr>
        <w:pStyle w:val="Paragraphedeliste"/>
        <w:numPr>
          <w:ilvl w:val="0"/>
          <w:numId w:val="1"/>
        </w:numPr>
        <w:tabs>
          <w:tab w:val="left" w:pos="1450"/>
        </w:tabs>
        <w:spacing w:before="82"/>
        <w:ind w:left="1450" w:hanging="250"/>
      </w:pPr>
      <w:r w:rsidRPr="00850A5E">
        <w:t>Mise en lumière d’une mare</w:t>
      </w:r>
    </w:p>
    <w:p w14:paraId="74C94EA7" w14:textId="05BE756E" w:rsidR="008B6BA5" w:rsidRPr="00850A5E" w:rsidRDefault="008B6BA5" w:rsidP="008B6BA5">
      <w:pPr>
        <w:pStyle w:val="Paragraphedeliste"/>
        <w:numPr>
          <w:ilvl w:val="0"/>
          <w:numId w:val="1"/>
        </w:numPr>
        <w:tabs>
          <w:tab w:val="left" w:pos="1450"/>
        </w:tabs>
        <w:spacing w:before="82"/>
        <w:ind w:left="1450" w:hanging="250"/>
      </w:pPr>
      <w:r w:rsidRPr="00850A5E">
        <w:t>Réouverture d’un milieu</w:t>
      </w:r>
    </w:p>
    <w:p w14:paraId="6AB0EA8B" w14:textId="77777777" w:rsidR="0027329B" w:rsidRPr="00850A5E" w:rsidRDefault="0027329B" w:rsidP="0027329B">
      <w:pPr>
        <w:pStyle w:val="Paragraphedeliste"/>
        <w:numPr>
          <w:ilvl w:val="0"/>
          <w:numId w:val="1"/>
        </w:numPr>
        <w:tabs>
          <w:tab w:val="left" w:pos="1450"/>
          <w:tab w:val="left" w:pos="5525"/>
        </w:tabs>
        <w:spacing w:before="80"/>
        <w:ind w:left="1450" w:hanging="250"/>
      </w:pPr>
      <w:r w:rsidRPr="00850A5E">
        <w:t xml:space="preserve">Autre : </w:t>
      </w:r>
      <w:r w:rsidRPr="00850A5E">
        <w:rPr>
          <w:u w:val="single"/>
        </w:rPr>
        <w:tab/>
      </w:r>
    </w:p>
    <w:p w14:paraId="05174D9B" w14:textId="77777777" w:rsidR="008B6BA5" w:rsidRDefault="008B6BA5" w:rsidP="008B6BA5">
      <w:pPr>
        <w:tabs>
          <w:tab w:val="left" w:pos="1450"/>
          <w:tab w:val="left" w:pos="5525"/>
        </w:tabs>
        <w:spacing w:before="80"/>
        <w:rPr>
          <w:rFonts w:ascii="Times New Roman" w:hAnsi="Times New Roman"/>
          <w:sz w:val="20"/>
        </w:rPr>
      </w:pPr>
    </w:p>
    <w:p w14:paraId="3E694700" w14:textId="77777777" w:rsidR="008B6BA5" w:rsidRDefault="008B6BA5" w:rsidP="008B6BA5">
      <w:pPr>
        <w:tabs>
          <w:tab w:val="left" w:pos="1450"/>
          <w:tab w:val="left" w:pos="5525"/>
        </w:tabs>
        <w:spacing w:before="80"/>
        <w:rPr>
          <w:rFonts w:ascii="Times New Roman" w:hAnsi="Times New Roman"/>
          <w:sz w:val="20"/>
        </w:rPr>
      </w:pPr>
    </w:p>
    <w:p w14:paraId="0BC82AC5" w14:textId="77777777" w:rsidR="008B6BA5" w:rsidRPr="008B6BA5" w:rsidRDefault="008B6BA5" w:rsidP="008B6BA5">
      <w:pPr>
        <w:tabs>
          <w:tab w:val="left" w:pos="1450"/>
          <w:tab w:val="left" w:pos="5525"/>
        </w:tabs>
        <w:spacing w:before="80"/>
        <w:rPr>
          <w:rFonts w:ascii="Times New Roman" w:hAnsi="Times New Roman"/>
          <w:sz w:val="20"/>
        </w:rPr>
      </w:pPr>
    </w:p>
    <w:p w14:paraId="2022D61A" w14:textId="77777777" w:rsidR="0027329B" w:rsidRDefault="0027329B" w:rsidP="0027329B">
      <w:pPr>
        <w:spacing w:before="121"/>
        <w:ind w:left="1000"/>
        <w:rPr>
          <w:b/>
          <w:sz w:val="20"/>
        </w:rPr>
      </w:pPr>
      <w:r>
        <w:rPr>
          <w:b/>
          <w:sz w:val="20"/>
        </w:rPr>
        <w:t>Description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détaillée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projet</w:t>
      </w:r>
    </w:p>
    <w:p w14:paraId="737C63BB" w14:textId="77777777" w:rsidR="0027329B" w:rsidRDefault="0027329B" w:rsidP="0027329B">
      <w:pPr>
        <w:spacing w:before="39"/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color w:val="666666"/>
          <w:sz w:val="17"/>
        </w:rPr>
        <w:t>Objectifs,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espèces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cibles,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surface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ou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linéaire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concerné,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dimensionnement,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matériaux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pacing w:val="-2"/>
          <w:sz w:val="17"/>
        </w:rPr>
        <w:t>envisagés</w:t>
      </w:r>
    </w:p>
    <w:p w14:paraId="060AF74C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6DBDC38C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2403C0C1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3F067F5C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068474DA" w14:textId="77777777" w:rsidR="008B6BA5" w:rsidRDefault="008B6BA5" w:rsidP="0027329B">
      <w:pPr>
        <w:pStyle w:val="Corpsdetexte"/>
        <w:rPr>
          <w:rFonts w:ascii="Times New Roman"/>
          <w:i/>
        </w:rPr>
      </w:pPr>
    </w:p>
    <w:p w14:paraId="7750BEB1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6FB07712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5FD4E798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05C5AE61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0BBF71E5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4A810993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53592CC2" w14:textId="77777777" w:rsidR="0027329B" w:rsidRDefault="0027329B" w:rsidP="0027329B">
      <w:pPr>
        <w:pStyle w:val="Corpsdetexte"/>
        <w:spacing w:before="20"/>
        <w:rPr>
          <w:rFonts w:ascii="Times New Roman"/>
          <w:i/>
        </w:rPr>
      </w:pPr>
    </w:p>
    <w:p w14:paraId="1F16FEF2" w14:textId="77777777" w:rsidR="0027329B" w:rsidRDefault="0027329B" w:rsidP="0027329B">
      <w:pPr>
        <w:spacing w:before="1"/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B6F0284" wp14:editId="7CC06694">
                <wp:simplePos x="0" y="0"/>
                <wp:positionH relativeFrom="page">
                  <wp:posOffset>617220</wp:posOffset>
                </wp:positionH>
                <wp:positionV relativeFrom="paragraph">
                  <wp:posOffset>-119544</wp:posOffset>
                </wp:positionV>
                <wp:extent cx="6327775" cy="63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86278" id="Graphic 19" o:spid="_x0000_s1026" style="position:absolute;margin-left:48.6pt;margin-top:-9.4pt;width:498.25pt;height:.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DQcPph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Pertinence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écologique</w:t>
      </w:r>
    </w:p>
    <w:p w14:paraId="503F560A" w14:textId="77777777" w:rsidR="0027329B" w:rsidRDefault="0027329B" w:rsidP="0027329B">
      <w:pPr>
        <w:spacing w:before="39"/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color w:val="666666"/>
          <w:sz w:val="17"/>
        </w:rPr>
        <w:t>En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quoi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projet</w:t>
      </w:r>
      <w:r>
        <w:rPr>
          <w:rFonts w:ascii="Times New Roman" w:hAnsi="Times New Roman"/>
          <w:i/>
          <w:color w:val="666666"/>
          <w:spacing w:val="-5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répond-il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aux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enjeux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biodiversité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du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territoire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(espèces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cibles,</w:t>
      </w:r>
      <w:r>
        <w:rPr>
          <w:rFonts w:ascii="Times New Roman" w:hAnsi="Times New Roman"/>
          <w:i/>
          <w:color w:val="666666"/>
          <w:spacing w:val="-5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cohérence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avec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le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contexte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local)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pacing w:val="-10"/>
          <w:sz w:val="17"/>
        </w:rPr>
        <w:t>?</w:t>
      </w:r>
    </w:p>
    <w:p w14:paraId="28D4AC74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01E8AA6C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55DEA143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58DD71BD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2C947700" w14:textId="77777777" w:rsidR="008B6BA5" w:rsidRDefault="008B6BA5" w:rsidP="0027329B">
      <w:pPr>
        <w:pStyle w:val="Corpsdetexte"/>
        <w:rPr>
          <w:rFonts w:ascii="Times New Roman"/>
          <w:i/>
        </w:rPr>
      </w:pPr>
    </w:p>
    <w:p w14:paraId="3932F38B" w14:textId="77777777" w:rsidR="008B6BA5" w:rsidRDefault="008B6BA5" w:rsidP="0027329B">
      <w:pPr>
        <w:pStyle w:val="Corpsdetexte"/>
        <w:rPr>
          <w:rFonts w:ascii="Times New Roman"/>
          <w:i/>
        </w:rPr>
      </w:pPr>
    </w:p>
    <w:p w14:paraId="42614DCE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29F2B220" w14:textId="77777777" w:rsidR="0027329B" w:rsidRDefault="0027329B" w:rsidP="0027329B">
      <w:pPr>
        <w:pStyle w:val="Corpsdetexte"/>
        <w:rPr>
          <w:rFonts w:ascii="Times New Roman"/>
          <w:i/>
        </w:rPr>
      </w:pPr>
    </w:p>
    <w:p w14:paraId="5EA84ABE" w14:textId="77777777" w:rsidR="0027329B" w:rsidRDefault="0027329B" w:rsidP="0027329B">
      <w:pPr>
        <w:pStyle w:val="Corpsdetexte"/>
        <w:spacing w:before="119"/>
        <w:rPr>
          <w:rFonts w:ascii="Times New Roman"/>
          <w:i/>
        </w:rPr>
      </w:pPr>
    </w:p>
    <w:p w14:paraId="7948420C" w14:textId="77777777" w:rsidR="0027329B" w:rsidRDefault="0027329B" w:rsidP="0027329B">
      <w:pPr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C2C39CB" wp14:editId="47B20EAA">
                <wp:simplePos x="0" y="0"/>
                <wp:positionH relativeFrom="page">
                  <wp:posOffset>617220</wp:posOffset>
                </wp:positionH>
                <wp:positionV relativeFrom="paragraph">
                  <wp:posOffset>-120006</wp:posOffset>
                </wp:positionV>
                <wp:extent cx="6327775" cy="63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AFA10" id="Graphic 20" o:spid="_x0000_s1026" style="position:absolute;margin-left:48.6pt;margin-top:-9.45pt;width:498.25pt;height:.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BqDZA7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Calendrier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réalisation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prévisionnel</w:t>
      </w:r>
    </w:p>
    <w:p w14:paraId="641ABD32" w14:textId="77777777" w:rsidR="0027329B" w:rsidRDefault="0027329B" w:rsidP="0027329B">
      <w:pPr>
        <w:spacing w:before="41"/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noProof/>
          <w:sz w:val="17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14E97B95" wp14:editId="5C36C537">
                <wp:simplePos x="0" y="0"/>
                <wp:positionH relativeFrom="page">
                  <wp:posOffset>635508</wp:posOffset>
                </wp:positionH>
                <wp:positionV relativeFrom="paragraph">
                  <wp:posOffset>188107</wp:posOffset>
                </wp:positionV>
                <wp:extent cx="6289675" cy="7048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70485"/>
                          <a:chOff x="0" y="0"/>
                          <a:chExt cx="6289675" cy="70485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0" cy="701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6700" y="0"/>
                            <a:ext cx="2206752" cy="70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6283452" y="0"/>
                            <a:ext cx="635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0485">
                                <a:moveTo>
                                  <a:pt x="6095" y="70103"/>
                                </a:move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  <a:lnTo>
                                  <a:pt x="6095" y="0"/>
                                </a:lnTo>
                                <a:lnTo>
                                  <a:pt x="6095" y="70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0EF02" id="Group 21" o:spid="_x0000_s1026" style="position:absolute;margin-left:50.05pt;margin-top:14.8pt;width:495.25pt;height:5.55pt;z-index:251668480;mso-wrap-distance-left:0;mso-wrap-distance-right:0;mso-position-horizontal-relative:page" coordsize="62896,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" o:spid="_x0000_s1027" type="#_x0000_t75" style="position:absolute;width:40767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">
                  <v:imagedata r:id="rId15" o:title=""/>
                </v:shape>
                <v:shape id="Image 23" o:spid="_x0000_s1028" type="#_x0000_t75" style="position:absolute;left:40767;width:22067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">
                  <v:imagedata r:id="rId16" o:title=""/>
                </v:shape>
                <v:shape id="Graphic 24" o:spid="_x0000_s1029" style="position:absolute;left:62834;width:64;height:704;visibility:visible;mso-wrap-style:square;v-text-anchor:top" coordsize="635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" path="m6095,70103l,70103,,,6095,r,70103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i/>
          <w:color w:val="666666"/>
          <w:sz w:val="17"/>
        </w:rPr>
        <w:t>Le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projet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doit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être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réalisé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avant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novembre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pacing w:val="-4"/>
          <w:sz w:val="17"/>
        </w:rPr>
        <w:t>2027</w:t>
      </w:r>
    </w:p>
    <w:p w14:paraId="70D9044C" w14:textId="77777777" w:rsidR="0027329B" w:rsidRDefault="0027329B" w:rsidP="0027329B">
      <w:pPr>
        <w:pStyle w:val="Corpsdetexte"/>
        <w:spacing w:before="4"/>
        <w:rPr>
          <w:rFonts w:ascii="Times New Roman"/>
          <w:i/>
          <w:sz w:val="14"/>
        </w:rPr>
      </w:pPr>
    </w:p>
    <w:tbl>
      <w:tblPr>
        <w:tblStyle w:val="TableNormal"/>
        <w:tblW w:w="0" w:type="auto"/>
        <w:tblInd w:w="1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0"/>
        <w:gridCol w:w="3475"/>
      </w:tblGrid>
      <w:tr w:rsidR="0027329B" w14:paraId="04299149" w14:textId="77777777" w:rsidTr="00656D3D">
        <w:trPr>
          <w:trHeight w:val="330"/>
        </w:trPr>
        <w:tc>
          <w:tcPr>
            <w:tcW w:w="6420" w:type="dxa"/>
            <w:tcBorders>
              <w:top w:val="nil"/>
            </w:tcBorders>
            <w:shd w:val="clear" w:color="auto" w:fill="1F3B56"/>
          </w:tcPr>
          <w:p w14:paraId="5086CF58" w14:textId="77777777" w:rsidR="0027329B" w:rsidRDefault="0027329B" w:rsidP="00656D3D">
            <w:pPr>
              <w:pStyle w:val="TableParagraph"/>
              <w:spacing w:line="230" w:lineRule="exact"/>
              <w:ind w:left="11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Énoncé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l’action</w:t>
            </w:r>
          </w:p>
        </w:tc>
        <w:tc>
          <w:tcPr>
            <w:tcW w:w="3475" w:type="dxa"/>
            <w:tcBorders>
              <w:top w:val="nil"/>
            </w:tcBorders>
            <w:shd w:val="clear" w:color="auto" w:fill="1F3B56"/>
          </w:tcPr>
          <w:p w14:paraId="5ECD46FF" w14:textId="77777777" w:rsidR="0027329B" w:rsidRDefault="0027329B" w:rsidP="00656D3D">
            <w:pPr>
              <w:pStyle w:val="TableParagraph"/>
              <w:spacing w:line="230" w:lineRule="exact"/>
              <w:ind w:left="11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Date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prévue</w:t>
            </w:r>
          </w:p>
        </w:tc>
      </w:tr>
      <w:tr w:rsidR="0027329B" w14:paraId="082CA6E2" w14:textId="77777777" w:rsidTr="00656D3D">
        <w:trPr>
          <w:trHeight w:val="429"/>
        </w:trPr>
        <w:tc>
          <w:tcPr>
            <w:tcW w:w="6420" w:type="dxa"/>
          </w:tcPr>
          <w:p w14:paraId="49B75F88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 w14:paraId="1AD8BF39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29B" w14:paraId="655DE8ED" w14:textId="77777777" w:rsidTr="00656D3D">
        <w:trPr>
          <w:trHeight w:val="429"/>
        </w:trPr>
        <w:tc>
          <w:tcPr>
            <w:tcW w:w="6420" w:type="dxa"/>
          </w:tcPr>
          <w:p w14:paraId="340ACFEB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 w14:paraId="1DD73D78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29B" w14:paraId="76B90192" w14:textId="77777777" w:rsidTr="00656D3D">
        <w:trPr>
          <w:trHeight w:val="431"/>
        </w:trPr>
        <w:tc>
          <w:tcPr>
            <w:tcW w:w="6420" w:type="dxa"/>
          </w:tcPr>
          <w:p w14:paraId="5EBDBF1C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 w14:paraId="30598E68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29B" w14:paraId="1822A4C2" w14:textId="77777777" w:rsidTr="00656D3D">
        <w:trPr>
          <w:trHeight w:val="429"/>
        </w:trPr>
        <w:tc>
          <w:tcPr>
            <w:tcW w:w="6420" w:type="dxa"/>
          </w:tcPr>
          <w:p w14:paraId="327E3D6B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 w14:paraId="3007039F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29B" w14:paraId="41B03C6F" w14:textId="77777777" w:rsidTr="00656D3D">
        <w:trPr>
          <w:trHeight w:val="429"/>
        </w:trPr>
        <w:tc>
          <w:tcPr>
            <w:tcW w:w="6420" w:type="dxa"/>
          </w:tcPr>
          <w:p w14:paraId="04177096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 w14:paraId="1246D042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329B" w14:paraId="4D8459A4" w14:textId="77777777" w:rsidTr="00656D3D">
        <w:trPr>
          <w:trHeight w:val="431"/>
        </w:trPr>
        <w:tc>
          <w:tcPr>
            <w:tcW w:w="6420" w:type="dxa"/>
          </w:tcPr>
          <w:p w14:paraId="210B3A9A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5" w:type="dxa"/>
          </w:tcPr>
          <w:p w14:paraId="46D3FC56" w14:textId="77777777" w:rsidR="0027329B" w:rsidRDefault="0027329B" w:rsidP="00656D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6FBFB8" w14:textId="77777777" w:rsidR="0027329B" w:rsidRDefault="0027329B" w:rsidP="0027329B">
      <w:pPr>
        <w:pStyle w:val="TableParagraph"/>
        <w:rPr>
          <w:rFonts w:ascii="Times New Roman"/>
          <w:sz w:val="18"/>
        </w:rPr>
        <w:sectPr w:rsidR="0027329B" w:rsidSect="0027329B">
          <w:headerReference w:type="default" r:id="rId17"/>
          <w:footerReference w:type="default" r:id="rId18"/>
          <w:pgSz w:w="11910" w:h="16840"/>
          <w:pgMar w:top="1240" w:right="992" w:bottom="1160" w:left="0" w:header="0" w:footer="922" w:gutter="0"/>
          <w:cols w:space="720"/>
        </w:sectPr>
      </w:pPr>
    </w:p>
    <w:p w14:paraId="7F1AD932" w14:textId="77777777" w:rsidR="0027329B" w:rsidRDefault="0027329B" w:rsidP="0027329B">
      <w:pPr>
        <w:pStyle w:val="Titre2"/>
        <w:numPr>
          <w:ilvl w:val="0"/>
          <w:numId w:val="2"/>
        </w:numPr>
        <w:tabs>
          <w:tab w:val="left" w:pos="1309"/>
        </w:tabs>
        <w:spacing w:line="290" w:lineRule="exact"/>
        <w:ind w:left="1309" w:hanging="287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0528" behindDoc="0" locked="0" layoutInCell="1" allowOverlap="1" wp14:anchorId="3C38B0C3" wp14:editId="65E20440">
                <wp:simplePos x="0" y="0"/>
                <wp:positionH relativeFrom="page">
                  <wp:posOffset>630936</wp:posOffset>
                </wp:positionH>
                <wp:positionV relativeFrom="paragraph">
                  <wp:posOffset>234350</wp:posOffset>
                </wp:positionV>
                <wp:extent cx="6312535" cy="952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25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2535" h="9525">
                              <a:moveTo>
                                <a:pt x="6312408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312408" y="0"/>
                              </a:lnTo>
                              <a:lnTo>
                                <a:pt x="6312408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A40FB" id="Graphic 25" o:spid="_x0000_s1026" style="position:absolute;margin-left:49.7pt;margin-top:18.45pt;width:497.05pt;height:.75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25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" path="m6312408,9143l,9143,,,6312408,r,9143xe" fillcolor="#2d6b3d" stroked="f">
                <v:path arrowok="t"/>
                <w10:wrap anchorx="page"/>
              </v:shape>
            </w:pict>
          </mc:Fallback>
        </mc:AlternateContent>
      </w:r>
      <w:r>
        <w:rPr>
          <w:color w:val="1F3B56"/>
        </w:rPr>
        <w:t>Budget</w:t>
      </w:r>
      <w:r>
        <w:rPr>
          <w:color w:val="1F3B56"/>
          <w:spacing w:val="-8"/>
        </w:rPr>
        <w:t xml:space="preserve"> </w:t>
      </w:r>
      <w:r>
        <w:rPr>
          <w:color w:val="1F3B56"/>
          <w:spacing w:val="-2"/>
        </w:rPr>
        <w:t>prévisionnel</w:t>
      </w:r>
    </w:p>
    <w:p w14:paraId="440B4DD2" w14:textId="77777777" w:rsidR="0027329B" w:rsidRDefault="0027329B" w:rsidP="0027329B">
      <w:pPr>
        <w:spacing w:before="49"/>
        <w:rPr>
          <w:b/>
          <w:sz w:val="17"/>
        </w:rPr>
      </w:pPr>
    </w:p>
    <w:p w14:paraId="00B55878" w14:textId="77777777" w:rsidR="0027329B" w:rsidRDefault="0027329B" w:rsidP="0027329B">
      <w:pPr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noProof/>
          <w:sz w:val="17"/>
        </w:rPr>
        <mc:AlternateContent>
          <mc:Choice Requires="wpg">
            <w:drawing>
              <wp:anchor distT="0" distB="0" distL="0" distR="0" simplePos="0" relativeHeight="251671552" behindDoc="0" locked="0" layoutInCell="1" allowOverlap="1" wp14:anchorId="2AC9FC2B" wp14:editId="21DBCD32">
                <wp:simplePos x="0" y="0"/>
                <wp:positionH relativeFrom="page">
                  <wp:posOffset>635508</wp:posOffset>
                </wp:positionH>
                <wp:positionV relativeFrom="paragraph">
                  <wp:posOffset>161809</wp:posOffset>
                </wp:positionV>
                <wp:extent cx="6289675" cy="7048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70485"/>
                          <a:chOff x="0" y="0"/>
                          <a:chExt cx="6289675" cy="7048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0" cy="70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6700" y="0"/>
                            <a:ext cx="2206752" cy="70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6283452" y="0"/>
                            <a:ext cx="635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70485">
                                <a:moveTo>
                                  <a:pt x="6095" y="70104"/>
                                </a:moveTo>
                                <a:lnTo>
                                  <a:pt x="0" y="70104"/>
                                </a:lnTo>
                                <a:lnTo>
                                  <a:pt x="0" y="0"/>
                                </a:lnTo>
                                <a:lnTo>
                                  <a:pt x="6095" y="0"/>
                                </a:lnTo>
                                <a:lnTo>
                                  <a:pt x="6095" y="70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B5F46" id="Group 26" o:spid="_x0000_s1026" style="position:absolute;margin-left:50.05pt;margin-top:12.75pt;width:495.25pt;height:5.55pt;z-index:251671552;mso-wrap-distance-left:0;mso-wrap-distance-right:0;mso-position-horizontal-relative:page" coordsize="62896,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">
                <v:shape id="Image 27" o:spid="_x0000_s1027" type="#_x0000_t75" style="position:absolute;width:40767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">
                  <v:imagedata r:id="rId15" o:title=""/>
                </v:shape>
                <v:shape id="Image 28" o:spid="_x0000_s1028" type="#_x0000_t75" style="position:absolute;left:40767;width:22067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">
                  <v:imagedata r:id="rId16" o:title=""/>
                </v:shape>
                <v:shape id="Graphic 29" o:spid="_x0000_s1029" style="position:absolute;left:62834;width:64;height:704;visibility:visible;mso-wrap-style:square;v-text-anchor:top" coordsize="635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" path="m6095,70104l,70104,,,6095,r,70104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i/>
          <w:color w:val="666666"/>
          <w:sz w:val="17"/>
        </w:rPr>
        <w:t>Le budget</w:t>
      </w:r>
      <w:r>
        <w:rPr>
          <w:rFonts w:ascii="Times New Roman" w:hAnsi="Times New Roman"/>
          <w:i/>
          <w:color w:val="666666"/>
          <w:spacing w:val="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maximum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par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projet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est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4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000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€,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pris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en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charge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à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100 %</w:t>
      </w:r>
      <w:r>
        <w:rPr>
          <w:rFonts w:ascii="Times New Roman" w:hAnsi="Times New Roman"/>
          <w:i/>
          <w:color w:val="666666"/>
          <w:spacing w:val="-5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par le</w:t>
      </w:r>
      <w:r>
        <w:rPr>
          <w:rFonts w:ascii="Times New Roman" w:hAnsi="Times New Roman"/>
          <w:i/>
          <w:color w:val="666666"/>
          <w:spacing w:val="1"/>
          <w:sz w:val="17"/>
        </w:rPr>
        <w:t xml:space="preserve"> </w:t>
      </w:r>
      <w:r>
        <w:rPr>
          <w:rFonts w:ascii="Times New Roman" w:hAnsi="Times New Roman"/>
          <w:i/>
          <w:color w:val="666666"/>
          <w:spacing w:val="-4"/>
          <w:sz w:val="17"/>
        </w:rPr>
        <w:t>GAL.</w:t>
      </w:r>
    </w:p>
    <w:p w14:paraId="480FABA4" w14:textId="77777777" w:rsidR="0027329B" w:rsidRDefault="0027329B" w:rsidP="0027329B">
      <w:pPr>
        <w:pStyle w:val="Corpsdetexte"/>
        <w:spacing w:before="3" w:after="1"/>
        <w:rPr>
          <w:rFonts w:ascii="Times New Roman"/>
          <w:i/>
          <w:sz w:val="14"/>
        </w:rPr>
      </w:pPr>
    </w:p>
    <w:tbl>
      <w:tblPr>
        <w:tblStyle w:val="TableNormal"/>
        <w:tblW w:w="0" w:type="auto"/>
        <w:tblInd w:w="1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20"/>
        <w:gridCol w:w="3475"/>
      </w:tblGrid>
      <w:tr w:rsidR="0027329B" w14:paraId="4FBE7788" w14:textId="77777777" w:rsidTr="00656D3D">
        <w:trPr>
          <w:trHeight w:hRule="exact" w:val="336"/>
        </w:trPr>
        <w:tc>
          <w:tcPr>
            <w:tcW w:w="6420" w:type="dxa"/>
            <w:tcBorders>
              <w:top w:val="nil"/>
            </w:tcBorders>
            <w:shd w:val="clear" w:color="auto" w:fill="1F3B56"/>
          </w:tcPr>
          <w:p w14:paraId="1C388753" w14:textId="77777777" w:rsidR="0027329B" w:rsidRDefault="0027329B" w:rsidP="00656D3D">
            <w:pPr>
              <w:pStyle w:val="TableParagraph"/>
              <w:spacing w:line="230" w:lineRule="exact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Poste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de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dépenses</w:t>
            </w:r>
          </w:p>
        </w:tc>
        <w:tc>
          <w:tcPr>
            <w:tcW w:w="3475" w:type="dxa"/>
            <w:tcBorders>
              <w:top w:val="nil"/>
            </w:tcBorders>
            <w:shd w:val="clear" w:color="auto" w:fill="1F3B56"/>
          </w:tcPr>
          <w:p w14:paraId="3FAC4ACD" w14:textId="77777777" w:rsidR="0027329B" w:rsidRDefault="0027329B" w:rsidP="00656D3D">
            <w:pPr>
              <w:pStyle w:val="TableParagraph"/>
              <w:spacing w:line="230" w:lineRule="exact"/>
              <w:ind w:left="112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Montant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estimé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pacing w:val="-5"/>
                <w:sz w:val="20"/>
              </w:rPr>
              <w:t>(€)</w:t>
            </w:r>
          </w:p>
        </w:tc>
      </w:tr>
      <w:tr w:rsidR="0027329B" w14:paraId="5B8579E1" w14:textId="77777777" w:rsidTr="00656D3D">
        <w:trPr>
          <w:trHeight w:hRule="exact" w:val="439"/>
        </w:trPr>
        <w:tc>
          <w:tcPr>
            <w:tcW w:w="6420" w:type="dxa"/>
          </w:tcPr>
          <w:p w14:paraId="58FC8D2C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5" w:type="dxa"/>
          </w:tcPr>
          <w:p w14:paraId="6BC0B8FC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7C401496" w14:textId="77777777" w:rsidTr="00656D3D">
        <w:trPr>
          <w:trHeight w:hRule="exact" w:val="439"/>
        </w:trPr>
        <w:tc>
          <w:tcPr>
            <w:tcW w:w="6420" w:type="dxa"/>
          </w:tcPr>
          <w:p w14:paraId="2AA1A0F4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5" w:type="dxa"/>
          </w:tcPr>
          <w:p w14:paraId="15A87FEB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0CEE3B17" w14:textId="77777777" w:rsidTr="00656D3D">
        <w:trPr>
          <w:trHeight w:hRule="exact" w:val="441"/>
        </w:trPr>
        <w:tc>
          <w:tcPr>
            <w:tcW w:w="6420" w:type="dxa"/>
          </w:tcPr>
          <w:p w14:paraId="4162C3DD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5" w:type="dxa"/>
          </w:tcPr>
          <w:p w14:paraId="0500DB6B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3C5D4057" w14:textId="77777777" w:rsidTr="00656D3D">
        <w:trPr>
          <w:trHeight w:hRule="exact" w:val="439"/>
        </w:trPr>
        <w:tc>
          <w:tcPr>
            <w:tcW w:w="6420" w:type="dxa"/>
          </w:tcPr>
          <w:p w14:paraId="2A5DA312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5" w:type="dxa"/>
          </w:tcPr>
          <w:p w14:paraId="6545A87A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3FF33E65" w14:textId="77777777" w:rsidTr="00656D3D">
        <w:trPr>
          <w:trHeight w:hRule="exact" w:val="439"/>
        </w:trPr>
        <w:tc>
          <w:tcPr>
            <w:tcW w:w="6420" w:type="dxa"/>
            <w:vMerge w:val="restart"/>
            <w:tcBorders>
              <w:bottom w:val="nil"/>
            </w:tcBorders>
          </w:tcPr>
          <w:p w14:paraId="607A1249" w14:textId="77777777" w:rsidR="0027329B" w:rsidRDefault="0027329B" w:rsidP="00656D3D">
            <w:pPr>
              <w:pStyle w:val="TableParagraph"/>
              <w:spacing w:before="199"/>
              <w:rPr>
                <w:rFonts w:ascii="Times New Roman"/>
                <w:i/>
                <w:sz w:val="20"/>
              </w:rPr>
            </w:pPr>
          </w:p>
          <w:p w14:paraId="461C5BB4" w14:textId="77777777" w:rsidR="0027329B" w:rsidRDefault="0027329B" w:rsidP="00656D3D">
            <w:pPr>
              <w:pStyle w:val="TableParagraph"/>
              <w:spacing w:line="110" w:lineRule="exact"/>
              <w:ind w:left="-10" w:right="-44"/>
              <w:rPr>
                <w:rFonts w:ascii="Times New Roman"/>
                <w:position w:val="-1"/>
                <w:sz w:val="11"/>
              </w:rPr>
            </w:pPr>
            <w:r>
              <w:rPr>
                <w:rFonts w:ascii="Times New Roman"/>
                <w:noProof/>
                <w:position w:val="-1"/>
                <w:sz w:val="11"/>
              </w:rPr>
              <w:drawing>
                <wp:inline distT="0" distB="0" distL="0" distR="0" wp14:anchorId="085BCD43" wp14:editId="44DE2B80">
                  <wp:extent cx="4071169" cy="70008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1169" cy="7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5" w:type="dxa"/>
          </w:tcPr>
          <w:p w14:paraId="48F6D26B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7D373B14" w14:textId="77777777" w:rsidTr="00656D3D">
        <w:trPr>
          <w:trHeight w:hRule="exact" w:val="105"/>
        </w:trPr>
        <w:tc>
          <w:tcPr>
            <w:tcW w:w="6420" w:type="dxa"/>
            <w:vMerge/>
            <w:tcBorders>
              <w:top w:val="nil"/>
              <w:bottom w:val="nil"/>
            </w:tcBorders>
          </w:tcPr>
          <w:p w14:paraId="71AD7544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vMerge w:val="restart"/>
          </w:tcPr>
          <w:p w14:paraId="2678A3F8" w14:textId="77777777" w:rsidR="0027329B" w:rsidRDefault="0027329B" w:rsidP="00656D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329B" w14:paraId="3BE1BAAD" w14:textId="77777777" w:rsidTr="00656D3D">
        <w:trPr>
          <w:trHeight w:hRule="exact" w:val="335"/>
        </w:trPr>
        <w:tc>
          <w:tcPr>
            <w:tcW w:w="6420" w:type="dxa"/>
            <w:tcBorders>
              <w:top w:val="nil"/>
            </w:tcBorders>
            <w:shd w:val="clear" w:color="auto" w:fill="E9F0E9"/>
          </w:tcPr>
          <w:p w14:paraId="4AE2743D" w14:textId="77777777" w:rsidR="0027329B" w:rsidRDefault="0027329B" w:rsidP="00656D3D">
            <w:pPr>
              <w:pStyle w:val="TableParagraph"/>
              <w:spacing w:line="230" w:lineRule="exact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3475" w:type="dxa"/>
            <w:vMerge/>
            <w:tcBorders>
              <w:top w:val="nil"/>
            </w:tcBorders>
          </w:tcPr>
          <w:p w14:paraId="6C92194E" w14:textId="77777777" w:rsidR="0027329B" w:rsidRDefault="0027329B" w:rsidP="00656D3D">
            <w:pPr>
              <w:rPr>
                <w:sz w:val="2"/>
                <w:szCs w:val="2"/>
              </w:rPr>
            </w:pPr>
          </w:p>
        </w:tc>
      </w:tr>
    </w:tbl>
    <w:p w14:paraId="05DFBE44" w14:textId="77777777" w:rsidR="0027329B" w:rsidRDefault="0027329B" w:rsidP="0027329B">
      <w:pPr>
        <w:spacing w:before="48"/>
        <w:rPr>
          <w:b/>
          <w:sz w:val="20"/>
        </w:rPr>
      </w:pPr>
    </w:p>
    <w:p w14:paraId="54CB4096" w14:textId="77777777" w:rsidR="00F85196" w:rsidRDefault="00F85196" w:rsidP="0027329B">
      <w:pPr>
        <w:spacing w:before="48"/>
      </w:pPr>
    </w:p>
    <w:p w14:paraId="7392F710" w14:textId="77777777" w:rsidR="0027329B" w:rsidRDefault="0027329B" w:rsidP="0027329B">
      <w:pPr>
        <w:pStyle w:val="Titre2"/>
        <w:numPr>
          <w:ilvl w:val="0"/>
          <w:numId w:val="2"/>
        </w:numPr>
        <w:tabs>
          <w:tab w:val="left" w:pos="1287"/>
        </w:tabs>
        <w:ind w:left="1287" w:hanging="287"/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1A37B521" wp14:editId="662C6E7B">
                <wp:simplePos x="0" y="0"/>
                <wp:positionH relativeFrom="page">
                  <wp:posOffset>617220</wp:posOffset>
                </wp:positionH>
                <wp:positionV relativeFrom="paragraph">
                  <wp:posOffset>240415</wp:posOffset>
                </wp:positionV>
                <wp:extent cx="6327775" cy="952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9525">
                              <a:moveTo>
                                <a:pt x="6327647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7FAFA" id="Graphic 31" o:spid="_x0000_s1026" style="position:absolute;margin-left:48.6pt;margin-top:18.95pt;width:498.25pt;height:.7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" path="m6327647,9143l,9143,,,6327647,r,9143xe" fillcolor="#2d6b3d" stroked="f">
                <v:path arrowok="t"/>
                <w10:wrap anchorx="page"/>
              </v:shape>
            </w:pict>
          </mc:Fallback>
        </mc:AlternateContent>
      </w:r>
      <w:r>
        <w:rPr>
          <w:color w:val="1F3B56"/>
        </w:rPr>
        <w:t>Plan</w:t>
      </w:r>
      <w:r>
        <w:rPr>
          <w:color w:val="1F3B56"/>
          <w:spacing w:val="-3"/>
        </w:rPr>
        <w:t xml:space="preserve"> </w:t>
      </w:r>
      <w:r>
        <w:rPr>
          <w:color w:val="1F3B56"/>
        </w:rPr>
        <w:t>de</w:t>
      </w:r>
      <w:r>
        <w:rPr>
          <w:color w:val="1F3B56"/>
          <w:spacing w:val="-7"/>
        </w:rPr>
        <w:t xml:space="preserve"> </w:t>
      </w:r>
      <w:r>
        <w:rPr>
          <w:color w:val="1F3B56"/>
        </w:rPr>
        <w:t>gestion</w:t>
      </w:r>
      <w:r>
        <w:rPr>
          <w:color w:val="1F3B56"/>
          <w:spacing w:val="-5"/>
        </w:rPr>
        <w:t xml:space="preserve"> </w:t>
      </w:r>
      <w:r>
        <w:rPr>
          <w:color w:val="1F3B56"/>
        </w:rPr>
        <w:t>et</w:t>
      </w:r>
      <w:r>
        <w:rPr>
          <w:color w:val="1F3B56"/>
          <w:spacing w:val="-6"/>
        </w:rPr>
        <w:t xml:space="preserve"> </w:t>
      </w:r>
      <w:r>
        <w:rPr>
          <w:color w:val="1F3B56"/>
          <w:spacing w:val="-2"/>
        </w:rPr>
        <w:t>durabilité</w:t>
      </w:r>
    </w:p>
    <w:p w14:paraId="681D2223" w14:textId="77777777" w:rsidR="0027329B" w:rsidRDefault="0027329B" w:rsidP="0027329B">
      <w:pPr>
        <w:spacing w:before="47"/>
        <w:rPr>
          <w:b/>
          <w:sz w:val="17"/>
        </w:rPr>
      </w:pPr>
    </w:p>
    <w:p w14:paraId="40B38656" w14:textId="4B04AFE5" w:rsidR="0027329B" w:rsidRDefault="0027329B" w:rsidP="0027329B">
      <w:pPr>
        <w:ind w:left="1000"/>
        <w:rPr>
          <w:rFonts w:ascii="Times New Roman" w:hAnsi="Times New Roman"/>
          <w:i/>
          <w:sz w:val="17"/>
        </w:rPr>
      </w:pPr>
      <w:r>
        <w:rPr>
          <w:rFonts w:ascii="Times New Roman" w:hAnsi="Times New Roman"/>
          <w:i/>
          <w:color w:val="666666"/>
          <w:sz w:val="17"/>
        </w:rPr>
        <w:t>La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convention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 w:rsidR="00F85196">
        <w:rPr>
          <w:rFonts w:ascii="Times New Roman" w:hAnsi="Times New Roman"/>
          <w:i/>
          <w:color w:val="666666"/>
          <w:sz w:val="17"/>
        </w:rPr>
        <w:t xml:space="preserve">de gestion </w:t>
      </w:r>
      <w:r>
        <w:rPr>
          <w:rFonts w:ascii="Times New Roman" w:hAnsi="Times New Roman"/>
          <w:i/>
          <w:color w:val="666666"/>
          <w:sz w:val="17"/>
        </w:rPr>
        <w:t>doit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garantir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maintien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de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l'aménagement</w:t>
      </w:r>
      <w:r>
        <w:rPr>
          <w:rFonts w:ascii="Times New Roman" w:hAnsi="Times New Roman"/>
          <w:i/>
          <w:color w:val="666666"/>
          <w:spacing w:val="-4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pour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une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durée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minimale</w:t>
      </w:r>
      <w:r>
        <w:rPr>
          <w:rFonts w:ascii="Times New Roman" w:hAnsi="Times New Roman"/>
          <w:i/>
          <w:color w:val="666666"/>
          <w:spacing w:val="-2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de</w:t>
      </w:r>
      <w:r>
        <w:rPr>
          <w:rFonts w:ascii="Times New Roman" w:hAnsi="Times New Roman"/>
          <w:i/>
          <w:color w:val="666666"/>
          <w:spacing w:val="-3"/>
          <w:sz w:val="17"/>
        </w:rPr>
        <w:t xml:space="preserve"> </w:t>
      </w:r>
      <w:r>
        <w:rPr>
          <w:rFonts w:ascii="Times New Roman" w:hAnsi="Times New Roman"/>
          <w:i/>
          <w:color w:val="666666"/>
          <w:sz w:val="17"/>
        </w:rPr>
        <w:t>10</w:t>
      </w:r>
      <w:r>
        <w:rPr>
          <w:rFonts w:ascii="Times New Roman" w:hAnsi="Times New Roman"/>
          <w:i/>
          <w:color w:val="666666"/>
          <w:spacing w:val="-1"/>
          <w:sz w:val="17"/>
        </w:rPr>
        <w:t xml:space="preserve"> </w:t>
      </w:r>
      <w:r>
        <w:rPr>
          <w:rFonts w:ascii="Times New Roman" w:hAnsi="Times New Roman"/>
          <w:i/>
          <w:color w:val="666666"/>
          <w:spacing w:val="-4"/>
          <w:sz w:val="17"/>
        </w:rPr>
        <w:t>ans.</w:t>
      </w:r>
    </w:p>
    <w:p w14:paraId="4235611E" w14:textId="77777777" w:rsidR="0027329B" w:rsidRDefault="0027329B" w:rsidP="0027329B">
      <w:pPr>
        <w:spacing w:before="121"/>
        <w:ind w:left="1000"/>
        <w:rPr>
          <w:b/>
          <w:sz w:val="20"/>
        </w:rPr>
      </w:pPr>
      <w:r>
        <w:rPr>
          <w:b/>
          <w:sz w:val="20"/>
        </w:rPr>
        <w:t>Qui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assurera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l'entretien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l'aménagement</w:t>
      </w:r>
      <w:r>
        <w:rPr>
          <w:b/>
          <w:spacing w:val="-6"/>
          <w:sz w:val="20"/>
        </w:rPr>
        <w:t xml:space="preserve"> </w:t>
      </w:r>
      <w:r>
        <w:rPr>
          <w:b/>
          <w:spacing w:val="-10"/>
          <w:sz w:val="20"/>
        </w:rPr>
        <w:t>?</w:t>
      </w:r>
    </w:p>
    <w:p w14:paraId="14DB8781" w14:textId="77777777" w:rsidR="0027329B" w:rsidRDefault="0027329B" w:rsidP="0027329B">
      <w:pPr>
        <w:rPr>
          <w:b/>
          <w:sz w:val="20"/>
        </w:rPr>
      </w:pPr>
    </w:p>
    <w:p w14:paraId="44EA1DE7" w14:textId="77777777" w:rsidR="0027329B" w:rsidRDefault="0027329B" w:rsidP="0027329B">
      <w:pPr>
        <w:spacing w:before="18"/>
        <w:rPr>
          <w:b/>
          <w:sz w:val="20"/>
        </w:rPr>
      </w:pPr>
    </w:p>
    <w:p w14:paraId="648A100A" w14:textId="77777777" w:rsidR="0027329B" w:rsidRDefault="0027329B" w:rsidP="0027329B">
      <w:pPr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51974710" wp14:editId="338E1D9C">
                <wp:simplePos x="0" y="0"/>
                <wp:positionH relativeFrom="page">
                  <wp:posOffset>617220</wp:posOffset>
                </wp:positionH>
                <wp:positionV relativeFrom="paragraph">
                  <wp:posOffset>-119936</wp:posOffset>
                </wp:positionV>
                <wp:extent cx="6327775" cy="635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DFD8C" id="Graphic 32" o:spid="_x0000_s1026" style="position:absolute;margin-left:48.6pt;margin-top:-9.45pt;width:498.25pt;height:.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BqDZA7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À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fréquence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selon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quelles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modalités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?</w:t>
      </w:r>
    </w:p>
    <w:p w14:paraId="1F9649C5" w14:textId="77777777" w:rsidR="0027329B" w:rsidRDefault="0027329B" w:rsidP="0027329B">
      <w:pPr>
        <w:rPr>
          <w:b/>
          <w:sz w:val="20"/>
        </w:rPr>
      </w:pPr>
    </w:p>
    <w:p w14:paraId="6398C0E3" w14:textId="77777777" w:rsidR="0027329B" w:rsidRDefault="0027329B" w:rsidP="0027329B">
      <w:pPr>
        <w:rPr>
          <w:b/>
          <w:sz w:val="20"/>
        </w:rPr>
      </w:pPr>
    </w:p>
    <w:p w14:paraId="762CB8C0" w14:textId="77777777" w:rsidR="0027329B" w:rsidRDefault="0027329B" w:rsidP="0027329B">
      <w:pPr>
        <w:rPr>
          <w:b/>
          <w:sz w:val="20"/>
        </w:rPr>
      </w:pPr>
    </w:p>
    <w:p w14:paraId="2CB89A5B" w14:textId="77777777" w:rsidR="0027329B" w:rsidRDefault="0027329B" w:rsidP="0027329B">
      <w:pPr>
        <w:rPr>
          <w:b/>
          <w:sz w:val="20"/>
        </w:rPr>
      </w:pPr>
    </w:p>
    <w:p w14:paraId="41067198" w14:textId="77777777" w:rsidR="0027329B" w:rsidRDefault="0027329B" w:rsidP="0027329B">
      <w:pPr>
        <w:spacing w:before="151"/>
        <w:rPr>
          <w:b/>
          <w:sz w:val="20"/>
        </w:rPr>
      </w:pPr>
    </w:p>
    <w:p w14:paraId="2F40BA92" w14:textId="77777777" w:rsidR="0027329B" w:rsidRDefault="0027329B" w:rsidP="0027329B">
      <w:pPr>
        <w:ind w:left="100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6E12B99E" wp14:editId="5F67DB55">
                <wp:simplePos x="0" y="0"/>
                <wp:positionH relativeFrom="page">
                  <wp:posOffset>617220</wp:posOffset>
                </wp:positionH>
                <wp:positionV relativeFrom="paragraph">
                  <wp:posOffset>-119735</wp:posOffset>
                </wp:positionV>
                <wp:extent cx="6327775" cy="635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E8442" id="Graphic 33" o:spid="_x0000_s1026" style="position:absolute;margin-left:48.6pt;margin-top:-9.45pt;width:498.25pt;height:.5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" path="m6327647,6096l,6096,,,6327647,r,6096xe" fillcolor="#999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Avec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quels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moyens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(matériel,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main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d'œuvre,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financement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l'entretien)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?</w:t>
      </w:r>
    </w:p>
    <w:p w14:paraId="61425186" w14:textId="77777777" w:rsidR="0027329B" w:rsidRDefault="0027329B" w:rsidP="0027329B">
      <w:pPr>
        <w:rPr>
          <w:b/>
          <w:sz w:val="26"/>
        </w:rPr>
      </w:pPr>
    </w:p>
    <w:p w14:paraId="483E5D64" w14:textId="77777777" w:rsidR="0027329B" w:rsidRDefault="0027329B" w:rsidP="0027329B">
      <w:pPr>
        <w:rPr>
          <w:b/>
          <w:sz w:val="26"/>
        </w:rPr>
      </w:pPr>
    </w:p>
    <w:p w14:paraId="1B91ABC2" w14:textId="77777777" w:rsidR="0027329B" w:rsidRDefault="0027329B" w:rsidP="0027329B">
      <w:pPr>
        <w:rPr>
          <w:b/>
          <w:sz w:val="26"/>
        </w:rPr>
      </w:pPr>
    </w:p>
    <w:p w14:paraId="3E76F091" w14:textId="77777777" w:rsidR="0027329B" w:rsidRDefault="0027329B" w:rsidP="0027329B">
      <w:pPr>
        <w:spacing w:before="224"/>
        <w:rPr>
          <w:b/>
          <w:sz w:val="26"/>
        </w:rPr>
      </w:pPr>
    </w:p>
    <w:p w14:paraId="73F7C244" w14:textId="77777777" w:rsidR="0027329B" w:rsidRDefault="0027329B" w:rsidP="0027329B">
      <w:pPr>
        <w:pStyle w:val="Titre2"/>
        <w:numPr>
          <w:ilvl w:val="0"/>
          <w:numId w:val="2"/>
        </w:numPr>
        <w:tabs>
          <w:tab w:val="left" w:pos="1287"/>
        </w:tabs>
        <w:spacing w:before="1"/>
        <w:ind w:left="1287" w:hanging="287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2E562C50" wp14:editId="3AEECA23">
                <wp:simplePos x="0" y="0"/>
                <wp:positionH relativeFrom="page">
                  <wp:posOffset>617220</wp:posOffset>
                </wp:positionH>
                <wp:positionV relativeFrom="paragraph">
                  <wp:posOffset>-196619</wp:posOffset>
                </wp:positionV>
                <wp:extent cx="6327775" cy="635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F64D4" id="Graphic 34" o:spid="_x0000_s1026" style="position:absolute;margin-left:48.6pt;margin-top:-15.5pt;width:498.25pt;height:.5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" path="m6327647,6095l,6095,,,6327647,r,6095xe" fillcolor="#999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75CD68B8" wp14:editId="64374A09">
                <wp:simplePos x="0" y="0"/>
                <wp:positionH relativeFrom="page">
                  <wp:posOffset>617220</wp:posOffset>
                </wp:positionH>
                <wp:positionV relativeFrom="paragraph">
                  <wp:posOffset>240768</wp:posOffset>
                </wp:positionV>
                <wp:extent cx="6327775" cy="952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9525">
                              <a:moveTo>
                                <a:pt x="6327647" y="9144"/>
                              </a:move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9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F630B" id="Graphic 35" o:spid="_x0000_s1026" style="position:absolute;margin-left:48.6pt;margin-top:18.95pt;width:498.25pt;height:.75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" path="m6327647,9144l,9144,,,6327647,r,9144xe" fillcolor="#2d6b3d" stroked="f">
                <v:path arrowok="t"/>
                <w10:wrap anchorx="page"/>
              </v:shape>
            </w:pict>
          </mc:Fallback>
        </mc:AlternateContent>
      </w:r>
      <w:r>
        <w:rPr>
          <w:color w:val="1F3B56"/>
        </w:rPr>
        <w:t>Pièces</w:t>
      </w:r>
      <w:r>
        <w:rPr>
          <w:color w:val="1F3B56"/>
          <w:spacing w:val="-6"/>
        </w:rPr>
        <w:t xml:space="preserve"> </w:t>
      </w:r>
      <w:r>
        <w:rPr>
          <w:color w:val="1F3B56"/>
        </w:rPr>
        <w:t>à</w:t>
      </w:r>
      <w:r>
        <w:rPr>
          <w:color w:val="1F3B56"/>
          <w:spacing w:val="-6"/>
        </w:rPr>
        <w:t xml:space="preserve"> </w:t>
      </w:r>
      <w:r>
        <w:rPr>
          <w:color w:val="1F3B56"/>
        </w:rPr>
        <w:t>joindre</w:t>
      </w:r>
      <w:r>
        <w:rPr>
          <w:color w:val="1F3B56"/>
          <w:spacing w:val="-2"/>
        </w:rPr>
        <w:t xml:space="preserve"> </w:t>
      </w:r>
      <w:r>
        <w:rPr>
          <w:color w:val="1F3B56"/>
        </w:rPr>
        <w:t>au</w:t>
      </w:r>
      <w:r>
        <w:rPr>
          <w:color w:val="1F3B56"/>
          <w:spacing w:val="-5"/>
        </w:rPr>
        <w:t xml:space="preserve"> </w:t>
      </w:r>
      <w:r>
        <w:rPr>
          <w:color w:val="1F3B56"/>
          <w:spacing w:val="-2"/>
        </w:rPr>
        <w:t>dossier</w:t>
      </w:r>
    </w:p>
    <w:p w14:paraId="02E49182" w14:textId="77777777" w:rsidR="0027329B" w:rsidRDefault="0027329B" w:rsidP="0027329B">
      <w:pPr>
        <w:pStyle w:val="Paragraphedeliste"/>
        <w:numPr>
          <w:ilvl w:val="1"/>
          <w:numId w:val="2"/>
        </w:numPr>
        <w:tabs>
          <w:tab w:val="left" w:pos="1450"/>
        </w:tabs>
        <w:spacing w:before="245"/>
        <w:ind w:left="1450" w:hanging="250"/>
        <w:rPr>
          <w:sz w:val="20"/>
        </w:rPr>
      </w:pPr>
      <w:r>
        <w:t>Le</w:t>
      </w:r>
      <w:r>
        <w:rPr>
          <w:spacing w:val="-13"/>
        </w:rPr>
        <w:t xml:space="preserve"> </w:t>
      </w:r>
      <w:r>
        <w:rPr>
          <w:sz w:val="20"/>
        </w:rPr>
        <w:t>présent</w:t>
      </w:r>
      <w:r>
        <w:rPr>
          <w:spacing w:val="-7"/>
          <w:sz w:val="20"/>
        </w:rPr>
        <w:t xml:space="preserve"> </w:t>
      </w:r>
      <w:r>
        <w:rPr>
          <w:sz w:val="20"/>
        </w:rPr>
        <w:t>formulaire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candidature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complété</w:t>
      </w:r>
    </w:p>
    <w:p w14:paraId="15AEE3CC" w14:textId="7F06B5F0" w:rsidR="0027329B" w:rsidRPr="008A1C11" w:rsidRDefault="00620F66" w:rsidP="0027329B">
      <w:pPr>
        <w:pStyle w:val="Paragraphedeliste"/>
        <w:numPr>
          <w:ilvl w:val="1"/>
          <w:numId w:val="2"/>
        </w:numPr>
        <w:tabs>
          <w:tab w:val="left" w:pos="1450"/>
        </w:tabs>
        <w:ind w:left="1450" w:hanging="250"/>
        <w:rPr>
          <w:sz w:val="20"/>
          <w:szCs w:val="20"/>
        </w:rPr>
      </w:pPr>
      <w:r>
        <w:rPr>
          <w:sz w:val="20"/>
          <w:szCs w:val="20"/>
        </w:rPr>
        <w:t>Un document signé qui atteste de l’</w:t>
      </w:r>
      <w:r w:rsidR="00F85196" w:rsidRPr="008A1C11">
        <w:rPr>
          <w:sz w:val="20"/>
          <w:szCs w:val="20"/>
        </w:rPr>
        <w:t>accord du propriétaire (si différent du porteur de projet)</w:t>
      </w:r>
    </w:p>
    <w:p w14:paraId="7165CC18" w14:textId="77777777" w:rsidR="0027329B" w:rsidRPr="008A1C11" w:rsidRDefault="0027329B" w:rsidP="0027329B">
      <w:pPr>
        <w:pStyle w:val="Paragraphedeliste"/>
        <w:numPr>
          <w:ilvl w:val="1"/>
          <w:numId w:val="2"/>
        </w:numPr>
        <w:tabs>
          <w:tab w:val="left" w:pos="1450"/>
        </w:tabs>
        <w:spacing w:before="82"/>
        <w:ind w:left="1450" w:hanging="250"/>
        <w:rPr>
          <w:sz w:val="20"/>
          <w:szCs w:val="20"/>
        </w:rPr>
      </w:pPr>
      <w:r w:rsidRPr="008A1C11">
        <w:rPr>
          <w:sz w:val="20"/>
          <w:szCs w:val="20"/>
        </w:rPr>
        <w:t>Carte</w:t>
      </w:r>
      <w:r w:rsidRPr="008A1C11">
        <w:rPr>
          <w:spacing w:val="-11"/>
          <w:sz w:val="20"/>
          <w:szCs w:val="20"/>
        </w:rPr>
        <w:t xml:space="preserve"> </w:t>
      </w:r>
      <w:r w:rsidRPr="008A1C11">
        <w:rPr>
          <w:sz w:val="20"/>
          <w:szCs w:val="20"/>
        </w:rPr>
        <w:t>ou</w:t>
      </w:r>
      <w:r w:rsidRPr="008A1C11">
        <w:rPr>
          <w:spacing w:val="-7"/>
          <w:sz w:val="20"/>
          <w:szCs w:val="20"/>
        </w:rPr>
        <w:t xml:space="preserve"> </w:t>
      </w:r>
      <w:r w:rsidRPr="008A1C11">
        <w:rPr>
          <w:sz w:val="20"/>
          <w:szCs w:val="20"/>
        </w:rPr>
        <w:t>croquis</w:t>
      </w:r>
      <w:r w:rsidRPr="008A1C11">
        <w:rPr>
          <w:spacing w:val="-6"/>
          <w:sz w:val="20"/>
          <w:szCs w:val="20"/>
        </w:rPr>
        <w:t xml:space="preserve"> </w:t>
      </w:r>
      <w:r w:rsidRPr="008A1C11">
        <w:rPr>
          <w:sz w:val="20"/>
          <w:szCs w:val="20"/>
        </w:rPr>
        <w:t>de</w:t>
      </w:r>
      <w:r w:rsidRPr="008A1C11">
        <w:rPr>
          <w:spacing w:val="-5"/>
          <w:sz w:val="20"/>
          <w:szCs w:val="20"/>
        </w:rPr>
        <w:t xml:space="preserve"> </w:t>
      </w:r>
      <w:r w:rsidRPr="008A1C11">
        <w:rPr>
          <w:sz w:val="20"/>
          <w:szCs w:val="20"/>
        </w:rPr>
        <w:t>localisation</w:t>
      </w:r>
      <w:r w:rsidRPr="008A1C11">
        <w:rPr>
          <w:spacing w:val="-7"/>
          <w:sz w:val="20"/>
          <w:szCs w:val="20"/>
        </w:rPr>
        <w:t xml:space="preserve"> </w:t>
      </w:r>
      <w:r w:rsidRPr="008A1C11">
        <w:rPr>
          <w:sz w:val="20"/>
          <w:szCs w:val="20"/>
        </w:rPr>
        <w:t>du</w:t>
      </w:r>
      <w:r w:rsidRPr="008A1C11">
        <w:rPr>
          <w:spacing w:val="-6"/>
          <w:sz w:val="20"/>
          <w:szCs w:val="20"/>
        </w:rPr>
        <w:t xml:space="preserve"> </w:t>
      </w:r>
      <w:r w:rsidRPr="008A1C11">
        <w:rPr>
          <w:sz w:val="20"/>
          <w:szCs w:val="20"/>
        </w:rPr>
        <w:t>projet</w:t>
      </w:r>
      <w:r w:rsidRPr="008A1C11">
        <w:rPr>
          <w:spacing w:val="-7"/>
          <w:sz w:val="20"/>
          <w:szCs w:val="20"/>
        </w:rPr>
        <w:t xml:space="preserve"> </w:t>
      </w:r>
      <w:r w:rsidRPr="008A1C11">
        <w:rPr>
          <w:sz w:val="20"/>
          <w:szCs w:val="20"/>
        </w:rPr>
        <w:t>(extrait</w:t>
      </w:r>
      <w:r w:rsidRPr="008A1C11">
        <w:rPr>
          <w:spacing w:val="-7"/>
          <w:sz w:val="20"/>
          <w:szCs w:val="20"/>
        </w:rPr>
        <w:t xml:space="preserve"> </w:t>
      </w:r>
      <w:r w:rsidRPr="008A1C11">
        <w:rPr>
          <w:sz w:val="20"/>
          <w:szCs w:val="20"/>
        </w:rPr>
        <w:t>cartographique</w:t>
      </w:r>
      <w:r w:rsidRPr="008A1C11">
        <w:rPr>
          <w:spacing w:val="-6"/>
          <w:sz w:val="20"/>
          <w:szCs w:val="20"/>
        </w:rPr>
        <w:t xml:space="preserve"> </w:t>
      </w:r>
      <w:r w:rsidRPr="008A1C11">
        <w:rPr>
          <w:sz w:val="20"/>
          <w:szCs w:val="20"/>
        </w:rPr>
        <w:t>ou</w:t>
      </w:r>
      <w:r w:rsidRPr="008A1C11">
        <w:rPr>
          <w:spacing w:val="-5"/>
          <w:sz w:val="20"/>
          <w:szCs w:val="20"/>
        </w:rPr>
        <w:t xml:space="preserve"> </w:t>
      </w:r>
      <w:r w:rsidRPr="008A1C11">
        <w:rPr>
          <w:sz w:val="20"/>
          <w:szCs w:val="20"/>
        </w:rPr>
        <w:t>photo</w:t>
      </w:r>
      <w:r w:rsidRPr="008A1C11">
        <w:rPr>
          <w:spacing w:val="-7"/>
          <w:sz w:val="20"/>
          <w:szCs w:val="20"/>
        </w:rPr>
        <w:t xml:space="preserve"> </w:t>
      </w:r>
      <w:r w:rsidRPr="008A1C11">
        <w:rPr>
          <w:sz w:val="20"/>
          <w:szCs w:val="20"/>
        </w:rPr>
        <w:t>aérienne</w:t>
      </w:r>
      <w:r w:rsidRPr="008A1C11">
        <w:rPr>
          <w:spacing w:val="-6"/>
          <w:sz w:val="20"/>
          <w:szCs w:val="20"/>
        </w:rPr>
        <w:t xml:space="preserve"> </w:t>
      </w:r>
      <w:r w:rsidRPr="008A1C11">
        <w:rPr>
          <w:spacing w:val="-2"/>
          <w:sz w:val="20"/>
          <w:szCs w:val="20"/>
        </w:rPr>
        <w:t>annotée)</w:t>
      </w:r>
    </w:p>
    <w:p w14:paraId="6953B465" w14:textId="77777777" w:rsidR="0027329B" w:rsidRDefault="0027329B" w:rsidP="0027329B">
      <w:pPr>
        <w:pStyle w:val="Paragraphedeliste"/>
        <w:rPr>
          <w:sz w:val="20"/>
        </w:rPr>
        <w:sectPr w:rsidR="0027329B" w:rsidSect="0027329B">
          <w:pgSz w:w="11910" w:h="16840"/>
          <w:pgMar w:top="1260" w:right="992" w:bottom="1160" w:left="0" w:header="0" w:footer="922" w:gutter="0"/>
          <w:cols w:space="720"/>
        </w:sectPr>
      </w:pPr>
    </w:p>
    <w:p w14:paraId="4B3C7450" w14:textId="43D8573C" w:rsidR="0027329B" w:rsidRDefault="0027329B" w:rsidP="0027329B">
      <w:pPr>
        <w:tabs>
          <w:tab w:val="left" w:pos="8832"/>
        </w:tabs>
        <w:ind w:left="76"/>
        <w:rPr>
          <w:position w:val="5"/>
          <w:sz w:val="20"/>
        </w:rPr>
      </w:pPr>
      <w:r>
        <w:rPr>
          <w:sz w:val="20"/>
        </w:rPr>
        <w:lastRenderedPageBreak/>
        <w:tab/>
      </w:r>
    </w:p>
    <w:p w14:paraId="6946F0EF" w14:textId="77777777" w:rsidR="0027329B" w:rsidRDefault="0027329B" w:rsidP="0027329B">
      <w:pPr>
        <w:pStyle w:val="Titre2"/>
        <w:numPr>
          <w:ilvl w:val="0"/>
          <w:numId w:val="2"/>
        </w:numPr>
        <w:tabs>
          <w:tab w:val="left" w:pos="1309"/>
        </w:tabs>
        <w:ind w:left="1309" w:hanging="287"/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06F2BB5B" wp14:editId="290A495B">
                <wp:simplePos x="0" y="0"/>
                <wp:positionH relativeFrom="page">
                  <wp:posOffset>630936</wp:posOffset>
                </wp:positionH>
                <wp:positionV relativeFrom="paragraph">
                  <wp:posOffset>205231</wp:posOffset>
                </wp:positionV>
                <wp:extent cx="6312535" cy="952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25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2535" h="9525">
                              <a:moveTo>
                                <a:pt x="6312408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6312408" y="0"/>
                              </a:lnTo>
                              <a:lnTo>
                                <a:pt x="6312408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6B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ACB9A" id="Graphic 39" o:spid="_x0000_s1026" style="position:absolute;margin-left:49.7pt;margin-top:16.15pt;width:497.05pt;height:.75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25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" path="m6312408,9143l,9143,,,6312408,r,9143xe" fillcolor="#2d6b3d" stroked="f">
                <v:path arrowok="t"/>
                <w10:wrap anchorx="page"/>
              </v:shape>
            </w:pict>
          </mc:Fallback>
        </mc:AlternateContent>
      </w:r>
      <w:r>
        <w:rPr>
          <w:color w:val="1F3B56"/>
        </w:rPr>
        <w:t>Engagement</w:t>
      </w:r>
      <w:r>
        <w:rPr>
          <w:color w:val="1F3B56"/>
          <w:spacing w:val="-8"/>
        </w:rPr>
        <w:t xml:space="preserve"> </w:t>
      </w:r>
      <w:r>
        <w:rPr>
          <w:color w:val="1F3B56"/>
        </w:rPr>
        <w:t>du/de</w:t>
      </w:r>
      <w:r>
        <w:rPr>
          <w:color w:val="1F3B56"/>
          <w:spacing w:val="-8"/>
        </w:rPr>
        <w:t xml:space="preserve"> </w:t>
      </w:r>
      <w:r>
        <w:rPr>
          <w:color w:val="1F3B56"/>
        </w:rPr>
        <w:t>la</w:t>
      </w:r>
      <w:r>
        <w:rPr>
          <w:color w:val="1F3B56"/>
          <w:spacing w:val="-7"/>
        </w:rPr>
        <w:t xml:space="preserve"> </w:t>
      </w:r>
      <w:proofErr w:type="spellStart"/>
      <w:proofErr w:type="gramStart"/>
      <w:r>
        <w:rPr>
          <w:color w:val="1F3B56"/>
          <w:spacing w:val="-2"/>
        </w:rPr>
        <w:t>candidat.e</w:t>
      </w:r>
      <w:proofErr w:type="spellEnd"/>
      <w:proofErr w:type="gramEnd"/>
    </w:p>
    <w:p w14:paraId="6195F2CA" w14:textId="77777777" w:rsidR="0027329B" w:rsidRDefault="0027329B" w:rsidP="0027329B">
      <w:pPr>
        <w:pStyle w:val="Corpsdetexte"/>
        <w:spacing w:before="189"/>
        <w:ind w:left="1000"/>
      </w:pPr>
      <w:r>
        <w:t>Je</w:t>
      </w:r>
      <w:r>
        <w:rPr>
          <w:spacing w:val="-4"/>
        </w:rPr>
        <w:t xml:space="preserve"> </w:t>
      </w:r>
      <w:proofErr w:type="spellStart"/>
      <w:proofErr w:type="gramStart"/>
      <w:r>
        <w:t>soussigné.e</w:t>
      </w:r>
      <w:proofErr w:type="spellEnd"/>
      <w:proofErr w:type="gramEnd"/>
      <w:r>
        <w:rPr>
          <w:spacing w:val="-4"/>
        </w:rPr>
        <w:t xml:space="preserve"> </w:t>
      </w:r>
      <w:r>
        <w:t>certifie</w:t>
      </w:r>
      <w:r>
        <w:rPr>
          <w:spacing w:val="-3"/>
        </w:rPr>
        <w:t xml:space="preserve"> </w:t>
      </w:r>
      <w:r>
        <w:t>l'exactitude</w:t>
      </w:r>
      <w:r>
        <w:rPr>
          <w:spacing w:val="-4"/>
        </w:rPr>
        <w:t xml:space="preserve"> </w:t>
      </w:r>
      <w:r>
        <w:t>des informations</w:t>
      </w:r>
      <w:r>
        <w:rPr>
          <w:spacing w:val="-1"/>
        </w:rPr>
        <w:t xml:space="preserve"> </w:t>
      </w:r>
      <w:r>
        <w:t>fournies</w:t>
      </w:r>
      <w:r>
        <w:rPr>
          <w:spacing w:val="-2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formulaire</w:t>
      </w:r>
      <w:r>
        <w:rPr>
          <w:spacing w:val="-2"/>
        </w:rPr>
        <w:t xml:space="preserve"> </w:t>
      </w:r>
      <w:r>
        <w:t>et m'engage,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projet</w:t>
      </w:r>
      <w:r>
        <w:rPr>
          <w:spacing w:val="-3"/>
        </w:rPr>
        <w:t xml:space="preserve"> </w:t>
      </w:r>
      <w:r>
        <w:t>est sélectionné, à :</w:t>
      </w:r>
    </w:p>
    <w:p w14:paraId="509013C9" w14:textId="77777777" w:rsidR="0027329B" w:rsidRPr="00445861" w:rsidRDefault="0027329B" w:rsidP="0027329B">
      <w:pPr>
        <w:pStyle w:val="Paragraphedeliste"/>
        <w:numPr>
          <w:ilvl w:val="1"/>
          <w:numId w:val="2"/>
        </w:numPr>
        <w:tabs>
          <w:tab w:val="left" w:pos="1450"/>
        </w:tabs>
        <w:spacing w:before="100"/>
        <w:ind w:left="1200" w:right="612" w:firstLine="0"/>
        <w:rPr>
          <w:sz w:val="20"/>
          <w:szCs w:val="20"/>
        </w:rPr>
      </w:pPr>
      <w:r w:rsidRPr="00445861">
        <w:rPr>
          <w:sz w:val="20"/>
          <w:szCs w:val="20"/>
        </w:rPr>
        <w:t>Réaliser</w:t>
      </w:r>
      <w:r w:rsidRPr="00445861">
        <w:rPr>
          <w:spacing w:val="-8"/>
          <w:sz w:val="20"/>
          <w:szCs w:val="20"/>
        </w:rPr>
        <w:t xml:space="preserve"> </w:t>
      </w:r>
      <w:r w:rsidRPr="00445861">
        <w:rPr>
          <w:sz w:val="20"/>
          <w:szCs w:val="20"/>
        </w:rPr>
        <w:t>l'aménagement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z w:val="20"/>
          <w:szCs w:val="20"/>
        </w:rPr>
        <w:t>conformément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au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projet</w:t>
      </w:r>
      <w:r w:rsidRPr="00445861">
        <w:rPr>
          <w:spacing w:val="-1"/>
          <w:sz w:val="20"/>
          <w:szCs w:val="20"/>
        </w:rPr>
        <w:t xml:space="preserve"> </w:t>
      </w:r>
      <w:r w:rsidRPr="00445861">
        <w:rPr>
          <w:sz w:val="20"/>
          <w:szCs w:val="20"/>
        </w:rPr>
        <w:t>décrit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z w:val="20"/>
          <w:szCs w:val="20"/>
        </w:rPr>
        <w:t>et</w:t>
      </w:r>
      <w:r w:rsidRPr="00445861">
        <w:rPr>
          <w:spacing w:val="-1"/>
          <w:sz w:val="20"/>
          <w:szCs w:val="20"/>
        </w:rPr>
        <w:t xml:space="preserve"> </w:t>
      </w:r>
      <w:r w:rsidRPr="00445861">
        <w:rPr>
          <w:sz w:val="20"/>
          <w:szCs w:val="20"/>
        </w:rPr>
        <w:t>dans les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délais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impartis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(avant</w:t>
      </w:r>
      <w:r w:rsidRPr="00445861">
        <w:rPr>
          <w:spacing w:val="-1"/>
          <w:sz w:val="20"/>
          <w:szCs w:val="20"/>
        </w:rPr>
        <w:t xml:space="preserve"> </w:t>
      </w:r>
      <w:r w:rsidRPr="00445861">
        <w:rPr>
          <w:sz w:val="20"/>
          <w:szCs w:val="20"/>
        </w:rPr>
        <w:t xml:space="preserve">novembre </w:t>
      </w:r>
      <w:r w:rsidRPr="00445861">
        <w:rPr>
          <w:spacing w:val="-2"/>
          <w:sz w:val="20"/>
          <w:szCs w:val="20"/>
        </w:rPr>
        <w:t>2027</w:t>
      </w:r>
      <w:proofErr w:type="gramStart"/>
      <w:r w:rsidRPr="00445861">
        <w:rPr>
          <w:spacing w:val="-2"/>
          <w:sz w:val="20"/>
          <w:szCs w:val="20"/>
        </w:rPr>
        <w:t>);</w:t>
      </w:r>
      <w:proofErr w:type="gramEnd"/>
    </w:p>
    <w:p w14:paraId="4253EF25" w14:textId="22EF40A3" w:rsidR="0027329B" w:rsidRPr="00445861" w:rsidRDefault="0027329B" w:rsidP="0027329B">
      <w:pPr>
        <w:pStyle w:val="Paragraphedeliste"/>
        <w:numPr>
          <w:ilvl w:val="1"/>
          <w:numId w:val="2"/>
        </w:numPr>
        <w:tabs>
          <w:tab w:val="left" w:pos="1450"/>
        </w:tabs>
        <w:spacing w:before="80"/>
        <w:ind w:left="1450" w:hanging="250"/>
        <w:rPr>
          <w:sz w:val="20"/>
          <w:szCs w:val="20"/>
        </w:rPr>
      </w:pPr>
      <w:r w:rsidRPr="00445861">
        <w:rPr>
          <w:sz w:val="20"/>
          <w:szCs w:val="20"/>
        </w:rPr>
        <w:t>Maintenir</w:t>
      </w:r>
      <w:r w:rsidRPr="00445861">
        <w:rPr>
          <w:spacing w:val="-12"/>
          <w:sz w:val="20"/>
          <w:szCs w:val="20"/>
        </w:rPr>
        <w:t xml:space="preserve"> </w:t>
      </w:r>
      <w:r w:rsidRPr="00445861">
        <w:rPr>
          <w:sz w:val="20"/>
          <w:szCs w:val="20"/>
        </w:rPr>
        <w:t>l'aménagement</w:t>
      </w:r>
      <w:r w:rsidRPr="00445861">
        <w:rPr>
          <w:spacing w:val="-6"/>
          <w:sz w:val="20"/>
          <w:szCs w:val="20"/>
        </w:rPr>
        <w:t xml:space="preserve"> </w:t>
      </w:r>
      <w:r w:rsidRPr="00445861">
        <w:rPr>
          <w:sz w:val="20"/>
          <w:szCs w:val="20"/>
        </w:rPr>
        <w:t>en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place</w:t>
      </w:r>
      <w:r w:rsidRPr="00445861">
        <w:rPr>
          <w:spacing w:val="-6"/>
          <w:sz w:val="20"/>
          <w:szCs w:val="20"/>
        </w:rPr>
        <w:t xml:space="preserve"> </w:t>
      </w:r>
      <w:r w:rsidRPr="00445861">
        <w:rPr>
          <w:sz w:val="20"/>
          <w:szCs w:val="20"/>
        </w:rPr>
        <w:t>pendant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une</w:t>
      </w:r>
      <w:r w:rsidRPr="00445861">
        <w:rPr>
          <w:spacing w:val="-3"/>
          <w:sz w:val="20"/>
          <w:szCs w:val="20"/>
        </w:rPr>
        <w:t xml:space="preserve"> </w:t>
      </w:r>
      <w:r w:rsidRPr="00445861">
        <w:rPr>
          <w:sz w:val="20"/>
          <w:szCs w:val="20"/>
        </w:rPr>
        <w:t>durée</w:t>
      </w:r>
      <w:r w:rsidRPr="00445861">
        <w:rPr>
          <w:spacing w:val="-7"/>
          <w:sz w:val="20"/>
          <w:szCs w:val="20"/>
        </w:rPr>
        <w:t xml:space="preserve"> </w:t>
      </w:r>
      <w:r w:rsidRPr="00445861">
        <w:rPr>
          <w:sz w:val="20"/>
          <w:szCs w:val="20"/>
        </w:rPr>
        <w:t>minimale</w:t>
      </w:r>
      <w:r w:rsidRPr="00445861">
        <w:rPr>
          <w:spacing w:val="-3"/>
          <w:sz w:val="20"/>
          <w:szCs w:val="20"/>
        </w:rPr>
        <w:t xml:space="preserve"> </w:t>
      </w:r>
      <w:r w:rsidRPr="00445861">
        <w:rPr>
          <w:sz w:val="20"/>
          <w:szCs w:val="20"/>
        </w:rPr>
        <w:t>de</w:t>
      </w:r>
      <w:r w:rsidRPr="00445861">
        <w:rPr>
          <w:spacing w:val="-7"/>
          <w:sz w:val="20"/>
          <w:szCs w:val="20"/>
        </w:rPr>
        <w:t xml:space="preserve"> </w:t>
      </w:r>
      <w:r w:rsidR="00F85196" w:rsidRPr="00445861">
        <w:rPr>
          <w:sz w:val="20"/>
          <w:szCs w:val="20"/>
        </w:rPr>
        <w:t>5</w:t>
      </w:r>
      <w:r w:rsidRPr="00445861">
        <w:rPr>
          <w:spacing w:val="-7"/>
          <w:sz w:val="20"/>
          <w:szCs w:val="20"/>
        </w:rPr>
        <w:t xml:space="preserve"> </w:t>
      </w:r>
      <w:r w:rsidRPr="00445861">
        <w:rPr>
          <w:sz w:val="20"/>
          <w:szCs w:val="20"/>
        </w:rPr>
        <w:t>ans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pacing w:val="-10"/>
          <w:sz w:val="20"/>
          <w:szCs w:val="20"/>
        </w:rPr>
        <w:t>;</w:t>
      </w:r>
    </w:p>
    <w:p w14:paraId="290A3237" w14:textId="27F09C47" w:rsidR="0027329B" w:rsidRPr="00445861" w:rsidRDefault="0027329B" w:rsidP="0027329B">
      <w:pPr>
        <w:pStyle w:val="Paragraphedeliste"/>
        <w:numPr>
          <w:ilvl w:val="1"/>
          <w:numId w:val="2"/>
        </w:numPr>
        <w:tabs>
          <w:tab w:val="left" w:pos="1450"/>
        </w:tabs>
        <w:spacing w:before="82"/>
        <w:ind w:left="1450" w:hanging="250"/>
        <w:rPr>
          <w:sz w:val="20"/>
          <w:szCs w:val="20"/>
        </w:rPr>
      </w:pPr>
      <w:r w:rsidRPr="00445861">
        <w:rPr>
          <w:sz w:val="20"/>
          <w:szCs w:val="20"/>
        </w:rPr>
        <w:t>Ne</w:t>
      </w:r>
      <w:r w:rsidRPr="00445861">
        <w:rPr>
          <w:spacing w:val="-13"/>
          <w:sz w:val="20"/>
          <w:szCs w:val="20"/>
        </w:rPr>
        <w:t xml:space="preserve"> </w:t>
      </w:r>
      <w:r w:rsidRPr="00445861">
        <w:rPr>
          <w:sz w:val="20"/>
          <w:szCs w:val="20"/>
        </w:rPr>
        <w:t>pas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z w:val="20"/>
          <w:szCs w:val="20"/>
        </w:rPr>
        <w:t>solliciter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d'autres</w:t>
      </w:r>
      <w:r w:rsidRPr="00445861">
        <w:rPr>
          <w:spacing w:val="-6"/>
          <w:sz w:val="20"/>
          <w:szCs w:val="20"/>
        </w:rPr>
        <w:t xml:space="preserve"> </w:t>
      </w:r>
      <w:r w:rsidRPr="00445861">
        <w:rPr>
          <w:sz w:val="20"/>
          <w:szCs w:val="20"/>
        </w:rPr>
        <w:t>aides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publiques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z w:val="20"/>
          <w:szCs w:val="20"/>
        </w:rPr>
        <w:t>pour</w:t>
      </w:r>
      <w:r w:rsidRPr="00445861">
        <w:rPr>
          <w:spacing w:val="-4"/>
          <w:sz w:val="20"/>
          <w:szCs w:val="20"/>
        </w:rPr>
        <w:t xml:space="preserve"> </w:t>
      </w:r>
      <w:r w:rsidRPr="00445861">
        <w:rPr>
          <w:sz w:val="20"/>
          <w:szCs w:val="20"/>
        </w:rPr>
        <w:t>le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z w:val="20"/>
          <w:szCs w:val="20"/>
        </w:rPr>
        <w:t>financement</w:t>
      </w:r>
      <w:r w:rsidRPr="00445861">
        <w:rPr>
          <w:spacing w:val="-6"/>
          <w:sz w:val="20"/>
          <w:szCs w:val="20"/>
        </w:rPr>
        <w:t xml:space="preserve"> </w:t>
      </w:r>
      <w:r w:rsidRPr="00445861">
        <w:rPr>
          <w:sz w:val="20"/>
          <w:szCs w:val="20"/>
        </w:rPr>
        <w:t>de</w:t>
      </w:r>
      <w:r w:rsidR="00CB5CE1" w:rsidRPr="00445861">
        <w:rPr>
          <w:spacing w:val="-8"/>
          <w:sz w:val="20"/>
          <w:szCs w:val="20"/>
        </w:rPr>
        <w:t>s frais couverts par cet appel à</w:t>
      </w:r>
      <w:r w:rsidRPr="00445861">
        <w:rPr>
          <w:spacing w:val="-5"/>
          <w:sz w:val="20"/>
          <w:szCs w:val="20"/>
        </w:rPr>
        <w:t xml:space="preserve"> </w:t>
      </w:r>
      <w:r w:rsidRPr="00445861">
        <w:rPr>
          <w:sz w:val="20"/>
          <w:szCs w:val="20"/>
        </w:rPr>
        <w:t>projet</w:t>
      </w:r>
      <w:r w:rsidR="00CB5CE1" w:rsidRPr="00445861">
        <w:rPr>
          <w:sz w:val="20"/>
          <w:szCs w:val="20"/>
        </w:rPr>
        <w:t>s</w:t>
      </w:r>
      <w:r w:rsidRPr="00445861">
        <w:rPr>
          <w:spacing w:val="-6"/>
          <w:sz w:val="20"/>
          <w:szCs w:val="20"/>
        </w:rPr>
        <w:t xml:space="preserve"> </w:t>
      </w:r>
      <w:r w:rsidRPr="00445861">
        <w:rPr>
          <w:spacing w:val="-10"/>
          <w:sz w:val="20"/>
          <w:szCs w:val="20"/>
        </w:rPr>
        <w:t>;</w:t>
      </w:r>
    </w:p>
    <w:p w14:paraId="58785AD3" w14:textId="5BB528A4" w:rsidR="00F85196" w:rsidRPr="00445861" w:rsidRDefault="00F85196" w:rsidP="0027329B">
      <w:pPr>
        <w:pStyle w:val="Paragraphedeliste"/>
        <w:numPr>
          <w:ilvl w:val="1"/>
          <w:numId w:val="2"/>
        </w:numPr>
        <w:tabs>
          <w:tab w:val="left" w:pos="1450"/>
        </w:tabs>
        <w:ind w:left="1450" w:hanging="250"/>
        <w:rPr>
          <w:sz w:val="20"/>
          <w:szCs w:val="20"/>
        </w:rPr>
      </w:pPr>
      <w:r w:rsidRPr="00445861">
        <w:rPr>
          <w:spacing w:val="-2"/>
          <w:sz w:val="20"/>
          <w:szCs w:val="20"/>
        </w:rPr>
        <w:t xml:space="preserve">Autoriser l’accès au personnel du GAL </w:t>
      </w:r>
      <w:proofErr w:type="spellStart"/>
      <w:r w:rsidRPr="00445861">
        <w:rPr>
          <w:spacing w:val="-2"/>
          <w:sz w:val="20"/>
          <w:szCs w:val="20"/>
        </w:rPr>
        <w:t>Meuse@Campagnes</w:t>
      </w:r>
      <w:proofErr w:type="spellEnd"/>
      <w:r w:rsidRPr="00445861">
        <w:rPr>
          <w:spacing w:val="-2"/>
          <w:sz w:val="20"/>
          <w:szCs w:val="20"/>
        </w:rPr>
        <w:t xml:space="preserve"> (sur demande), à des fins </w:t>
      </w:r>
    </w:p>
    <w:p w14:paraId="4B0451E5" w14:textId="6BC7612C" w:rsidR="00F85196" w:rsidRPr="00445861" w:rsidRDefault="00F85196" w:rsidP="00F85196">
      <w:pPr>
        <w:tabs>
          <w:tab w:val="left" w:pos="1450"/>
        </w:tabs>
        <w:ind w:left="1200"/>
        <w:rPr>
          <w:sz w:val="20"/>
          <w:szCs w:val="20"/>
        </w:rPr>
      </w:pPr>
      <w:proofErr w:type="gramStart"/>
      <w:r w:rsidRPr="00445861">
        <w:rPr>
          <w:spacing w:val="-2"/>
          <w:sz w:val="20"/>
          <w:szCs w:val="20"/>
        </w:rPr>
        <w:t>de</w:t>
      </w:r>
      <w:proofErr w:type="gramEnd"/>
      <w:r w:rsidRPr="00445861">
        <w:rPr>
          <w:spacing w:val="-2"/>
          <w:sz w:val="20"/>
          <w:szCs w:val="20"/>
        </w:rPr>
        <w:t xml:space="preserve"> </w:t>
      </w:r>
      <w:r w:rsidR="006C5EFA" w:rsidRPr="00445861">
        <w:rPr>
          <w:spacing w:val="-2"/>
          <w:sz w:val="20"/>
          <w:szCs w:val="20"/>
        </w:rPr>
        <w:t>suivi. *</w:t>
      </w:r>
    </w:p>
    <w:p w14:paraId="63D88C4F" w14:textId="00100BBF" w:rsidR="00F85196" w:rsidRPr="00445861" w:rsidRDefault="00F85196" w:rsidP="0027329B">
      <w:pPr>
        <w:pStyle w:val="Paragraphedeliste"/>
        <w:numPr>
          <w:ilvl w:val="1"/>
          <w:numId w:val="2"/>
        </w:numPr>
        <w:tabs>
          <w:tab w:val="left" w:pos="1450"/>
        </w:tabs>
        <w:ind w:left="1450" w:hanging="250"/>
        <w:rPr>
          <w:sz w:val="20"/>
          <w:szCs w:val="20"/>
        </w:rPr>
      </w:pPr>
      <w:r w:rsidRPr="00445861">
        <w:rPr>
          <w:sz w:val="20"/>
          <w:szCs w:val="20"/>
        </w:rPr>
        <w:t xml:space="preserve">Autoriser l’accès au public lors d’événements organisés par le GAL </w:t>
      </w:r>
      <w:proofErr w:type="spellStart"/>
      <w:r w:rsidRPr="00445861">
        <w:rPr>
          <w:sz w:val="20"/>
          <w:szCs w:val="20"/>
        </w:rPr>
        <w:t>Meuse@Campagnes</w:t>
      </w:r>
      <w:proofErr w:type="spellEnd"/>
      <w:r w:rsidR="008F4707" w:rsidRPr="00445861">
        <w:rPr>
          <w:sz w:val="20"/>
          <w:szCs w:val="20"/>
        </w:rPr>
        <w:t xml:space="preserve"> pour une durée de 5 ans. *</w:t>
      </w:r>
    </w:p>
    <w:p w14:paraId="1BD86444" w14:textId="555338D0" w:rsidR="0027329B" w:rsidRDefault="0027329B" w:rsidP="0027329B">
      <w:pPr>
        <w:rPr>
          <w:sz w:val="16"/>
        </w:rPr>
      </w:pPr>
    </w:p>
    <w:p w14:paraId="31BEA35F" w14:textId="77777777" w:rsidR="008F4707" w:rsidRDefault="008F4707" w:rsidP="0027329B">
      <w:pPr>
        <w:rPr>
          <w:sz w:val="16"/>
        </w:rPr>
      </w:pPr>
    </w:p>
    <w:p w14:paraId="5EE8511B" w14:textId="77777777" w:rsidR="008F4707" w:rsidRDefault="008F4707" w:rsidP="0027329B">
      <w:pPr>
        <w:rPr>
          <w:sz w:val="16"/>
        </w:rPr>
      </w:pPr>
    </w:p>
    <w:p w14:paraId="6B0DE9DE" w14:textId="3E14D251" w:rsidR="008F4707" w:rsidRPr="008F4707" w:rsidRDefault="008F4707" w:rsidP="008F4707">
      <w:pPr>
        <w:rPr>
          <w:sz w:val="16"/>
        </w:rPr>
      </w:pPr>
      <w:r>
        <w:rPr>
          <w:sz w:val="16"/>
        </w:rPr>
        <w:t xml:space="preserve">*Les visites (de suivi ou avec accès au public) programmées par le GAL </w:t>
      </w:r>
      <w:proofErr w:type="spellStart"/>
      <w:r>
        <w:rPr>
          <w:sz w:val="16"/>
        </w:rPr>
        <w:t>Meuse@Campagnes</w:t>
      </w:r>
      <w:proofErr w:type="spellEnd"/>
      <w:r>
        <w:rPr>
          <w:sz w:val="16"/>
        </w:rPr>
        <w:t xml:space="preserve"> se font en concertation avec le propriétaire et en présence de ce dernier.</w:t>
      </w:r>
    </w:p>
    <w:p w14:paraId="02BA654F" w14:textId="77777777" w:rsidR="008F4707" w:rsidRDefault="008F4707" w:rsidP="0027329B">
      <w:pPr>
        <w:rPr>
          <w:sz w:val="16"/>
        </w:rPr>
      </w:pPr>
    </w:p>
    <w:p w14:paraId="332D617B" w14:textId="77777777" w:rsidR="008F4707" w:rsidRDefault="008F4707" w:rsidP="0027329B">
      <w:pPr>
        <w:rPr>
          <w:sz w:val="16"/>
        </w:rPr>
      </w:pPr>
    </w:p>
    <w:p w14:paraId="264A0FED" w14:textId="77777777" w:rsidR="008F4707" w:rsidRDefault="008F4707" w:rsidP="0027329B">
      <w:pPr>
        <w:rPr>
          <w:sz w:val="16"/>
        </w:rPr>
      </w:pPr>
    </w:p>
    <w:p w14:paraId="578B3495" w14:textId="4FE50560" w:rsidR="0027329B" w:rsidRDefault="00F85196" w:rsidP="0027329B">
      <w:pPr>
        <w:rPr>
          <w:sz w:val="16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0AAD03D9" wp14:editId="200C2000">
                <wp:simplePos x="0" y="0"/>
                <wp:positionH relativeFrom="margin">
                  <wp:align>center</wp:align>
                </wp:positionH>
                <wp:positionV relativeFrom="paragraph">
                  <wp:posOffset>114300</wp:posOffset>
                </wp:positionV>
                <wp:extent cx="6289675" cy="99060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675" cy="990600"/>
                          <a:chOff x="0" y="0"/>
                          <a:chExt cx="6289675" cy="991108"/>
                        </a:xfrm>
                      </wpg:grpSpPr>
                      <wps:wsp>
                        <wps:cNvPr id="41" name="Textbox 41"/>
                        <wps:cNvSpPr txBox="1"/>
                        <wps:spPr>
                          <a:xfrm>
                            <a:off x="6095" y="70103"/>
                            <a:ext cx="3134995" cy="210820"/>
                          </a:xfrm>
                          <a:prstGeom prst="rect">
                            <a:avLst/>
                          </a:prstGeom>
                          <a:solidFill>
                            <a:srgbClr val="E9F0E9"/>
                          </a:solidFill>
                        </wps:spPr>
                        <wps:txbx>
                          <w:txbxContent>
                            <w:p w14:paraId="11758862" w14:textId="77777777" w:rsidR="0027329B" w:rsidRDefault="0027329B" w:rsidP="0027329B">
                              <w:pPr>
                                <w:spacing w:line="230" w:lineRule="exact"/>
                                <w:ind w:left="115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Fait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</w:rPr>
                                <w:t>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876300"/>
                            <a:ext cx="3142488" cy="70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6289675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9675" h="280670">
                                <a:moveTo>
                                  <a:pt x="6096" y="70104"/>
                                </a:moveTo>
                                <a:lnTo>
                                  <a:pt x="0" y="70104"/>
                                </a:lnTo>
                                <a:lnTo>
                                  <a:pt x="0" y="280416"/>
                                </a:lnTo>
                                <a:lnTo>
                                  <a:pt x="6096" y="280416"/>
                                </a:lnTo>
                                <a:lnTo>
                                  <a:pt x="6096" y="70104"/>
                                </a:lnTo>
                                <a:close/>
                              </a:path>
                              <a:path w="6289675" h="280670">
                                <a:moveTo>
                                  <a:pt x="6289535" y="0"/>
                                </a:moveTo>
                                <a:lnTo>
                                  <a:pt x="6283452" y="0"/>
                                </a:lnTo>
                                <a:lnTo>
                                  <a:pt x="3148571" y="0"/>
                                </a:lnTo>
                                <a:lnTo>
                                  <a:pt x="3142488" y="0"/>
                                </a:lnTo>
                                <a:lnTo>
                                  <a:pt x="3142488" y="70104"/>
                                </a:lnTo>
                                <a:lnTo>
                                  <a:pt x="3142488" y="280416"/>
                                </a:lnTo>
                                <a:lnTo>
                                  <a:pt x="3148584" y="280416"/>
                                </a:lnTo>
                                <a:lnTo>
                                  <a:pt x="3148584" y="70104"/>
                                </a:lnTo>
                                <a:lnTo>
                                  <a:pt x="3148571" y="6096"/>
                                </a:lnTo>
                                <a:lnTo>
                                  <a:pt x="6283452" y="6096"/>
                                </a:lnTo>
                                <a:lnTo>
                                  <a:pt x="6283452" y="70104"/>
                                </a:lnTo>
                                <a:lnTo>
                                  <a:pt x="6283452" y="280416"/>
                                </a:lnTo>
                                <a:lnTo>
                                  <a:pt x="6289535" y="280416"/>
                                </a:lnTo>
                                <a:lnTo>
                                  <a:pt x="6289535" y="70104"/>
                                </a:lnTo>
                                <a:lnTo>
                                  <a:pt x="628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416"/>
                            <a:ext cx="3142488" cy="70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0" y="280416"/>
                            <a:ext cx="628967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9675" h="279400">
                                <a:moveTo>
                                  <a:pt x="6096" y="70104"/>
                                </a:moveTo>
                                <a:lnTo>
                                  <a:pt x="0" y="70104"/>
                                </a:lnTo>
                                <a:lnTo>
                                  <a:pt x="0" y="278892"/>
                                </a:lnTo>
                                <a:lnTo>
                                  <a:pt x="6096" y="278892"/>
                                </a:lnTo>
                                <a:lnTo>
                                  <a:pt x="6096" y="70104"/>
                                </a:lnTo>
                                <a:close/>
                              </a:path>
                              <a:path w="6289675" h="279400">
                                <a:moveTo>
                                  <a:pt x="6289535" y="0"/>
                                </a:moveTo>
                                <a:lnTo>
                                  <a:pt x="6283452" y="0"/>
                                </a:lnTo>
                                <a:lnTo>
                                  <a:pt x="3148571" y="0"/>
                                </a:lnTo>
                                <a:lnTo>
                                  <a:pt x="3142488" y="0"/>
                                </a:lnTo>
                                <a:lnTo>
                                  <a:pt x="3142488" y="70104"/>
                                </a:lnTo>
                                <a:lnTo>
                                  <a:pt x="3142488" y="278892"/>
                                </a:lnTo>
                                <a:lnTo>
                                  <a:pt x="3148584" y="278892"/>
                                </a:lnTo>
                                <a:lnTo>
                                  <a:pt x="3148584" y="70104"/>
                                </a:lnTo>
                                <a:lnTo>
                                  <a:pt x="3148571" y="6096"/>
                                </a:lnTo>
                                <a:lnTo>
                                  <a:pt x="6283452" y="6096"/>
                                </a:lnTo>
                                <a:lnTo>
                                  <a:pt x="6283452" y="70104"/>
                                </a:lnTo>
                                <a:lnTo>
                                  <a:pt x="6283452" y="278892"/>
                                </a:lnTo>
                                <a:lnTo>
                                  <a:pt x="6289535" y="278892"/>
                                </a:lnTo>
                                <a:lnTo>
                                  <a:pt x="6289535" y="70104"/>
                                </a:lnTo>
                                <a:lnTo>
                                  <a:pt x="628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9308"/>
                            <a:ext cx="3142488" cy="70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0" y="559308"/>
                            <a:ext cx="6289675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9675" h="431800">
                                <a:moveTo>
                                  <a:pt x="6289535" y="0"/>
                                </a:moveTo>
                                <a:lnTo>
                                  <a:pt x="6283452" y="0"/>
                                </a:lnTo>
                                <a:lnTo>
                                  <a:pt x="6283452" y="6096"/>
                                </a:lnTo>
                                <a:lnTo>
                                  <a:pt x="6283452" y="70104"/>
                                </a:lnTo>
                                <a:lnTo>
                                  <a:pt x="6283452" y="425196"/>
                                </a:lnTo>
                                <a:lnTo>
                                  <a:pt x="3148571" y="425196"/>
                                </a:lnTo>
                                <a:lnTo>
                                  <a:pt x="3148571" y="70104"/>
                                </a:lnTo>
                                <a:lnTo>
                                  <a:pt x="3148571" y="6096"/>
                                </a:lnTo>
                                <a:lnTo>
                                  <a:pt x="6283452" y="6096"/>
                                </a:lnTo>
                                <a:lnTo>
                                  <a:pt x="6283452" y="0"/>
                                </a:lnTo>
                                <a:lnTo>
                                  <a:pt x="3148571" y="0"/>
                                </a:lnTo>
                                <a:lnTo>
                                  <a:pt x="3142488" y="0"/>
                                </a:lnTo>
                                <a:lnTo>
                                  <a:pt x="3142488" y="70104"/>
                                </a:lnTo>
                                <a:lnTo>
                                  <a:pt x="3142488" y="425196"/>
                                </a:lnTo>
                                <a:lnTo>
                                  <a:pt x="6096" y="425196"/>
                                </a:lnTo>
                                <a:lnTo>
                                  <a:pt x="6096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425196"/>
                                </a:lnTo>
                                <a:lnTo>
                                  <a:pt x="0" y="431292"/>
                                </a:lnTo>
                                <a:lnTo>
                                  <a:pt x="6289535" y="431292"/>
                                </a:lnTo>
                                <a:lnTo>
                                  <a:pt x="6289535" y="425196"/>
                                </a:lnTo>
                                <a:lnTo>
                                  <a:pt x="6289535" y="70104"/>
                                </a:lnTo>
                                <a:lnTo>
                                  <a:pt x="6289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095" y="629411"/>
                            <a:ext cx="3134995" cy="355600"/>
                          </a:xfrm>
                          <a:prstGeom prst="rect">
                            <a:avLst/>
                          </a:prstGeom>
                          <a:solidFill>
                            <a:srgbClr val="E9F0E9"/>
                          </a:solidFill>
                        </wps:spPr>
                        <wps:txbx>
                          <w:txbxContent>
                            <w:p w14:paraId="7A920B56" w14:textId="77777777" w:rsidR="0027329B" w:rsidRDefault="0027329B" w:rsidP="0027329B">
                              <w:pPr>
                                <w:spacing w:before="112"/>
                                <w:ind w:left="115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Nom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 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095" y="350519"/>
                            <a:ext cx="3134995" cy="208915"/>
                          </a:xfrm>
                          <a:prstGeom prst="rect">
                            <a:avLst/>
                          </a:prstGeom>
                          <a:solidFill>
                            <a:srgbClr val="E9F0E9"/>
                          </a:solidFill>
                        </wps:spPr>
                        <wps:txbx>
                          <w:txbxContent>
                            <w:p w14:paraId="0CA27C61" w14:textId="77777777" w:rsidR="0027329B" w:rsidRDefault="0027329B" w:rsidP="0027329B">
                              <w:pPr>
                                <w:spacing w:line="227" w:lineRule="exact"/>
                                <w:ind w:left="115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(date)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AD03D9" id="Group 40" o:spid="_x0000_s1026" style="position:absolute;margin-left:0;margin-top:9pt;width:495.25pt;height:78pt;z-index:251678720;mso-wrap-distance-left:0;mso-wrap-distance-right:0;mso-position-horizontal:center;mso-position-horizontal-relative:margin" coordsize="62896,9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1" o:spid="_x0000_s1027" type="#_x0000_t202" style="position:absolute;left:60;top:701;width:31350;height:2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" fillcolor="#e9f0e9" stroked="f">
                  <v:textbox inset="0,0,0,0">
                    <w:txbxContent>
                      <w:p w14:paraId="11758862" w14:textId="77777777" w:rsidR="0027329B" w:rsidRDefault="0027329B" w:rsidP="0027329B">
                        <w:pPr>
                          <w:spacing w:line="230" w:lineRule="exact"/>
                          <w:ind w:left="115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Fait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20"/>
                          </w:rPr>
                          <w:t>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2" o:spid="_x0000_s1028" type="#_x0000_t75" style="position:absolute;left:457;top:8763;width:31425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">
                  <v:imagedata r:id="rId20" o:title=""/>
                </v:shape>
                <v:shape id="Graphic 43" o:spid="_x0000_s1029" style="position:absolute;width:62896;height:2806;visibility:visible;mso-wrap-style:square;v-text-anchor:top" coordsize="6289675,280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" path="m6096,70104l,70104,,280416r6096,l6096,70104xem6289535,r-6083,l3148571,r-6083,l3142488,70104r,210312l3148584,280416r,-210312l3148571,6096r3134881,l6283452,70104r,210312l6289535,280416r,-210312l6289535,xe" fillcolor="black" stroked="f">
                  <v:path arrowok="t"/>
                </v:shape>
                <v:shape id="Image 44" o:spid="_x0000_s1030" type="#_x0000_t75" style="position:absolute;top:2804;width:31424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">
                  <v:imagedata r:id="rId21" o:title=""/>
                </v:shape>
                <v:shape id="Graphic 45" o:spid="_x0000_s1031" style="position:absolute;top:2804;width:62896;height:2794;visibility:visible;mso-wrap-style:square;v-text-anchor:top" coordsize="628967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" path="m6096,70104l,70104,,278892r6096,l6096,70104xem6289535,r-6083,l3148571,r-6083,l3142488,70104r,208788l3148584,278892r,-208788l3148571,6096r3134881,l6283452,70104r,208788l6289535,278892r,-208788l6289535,xe" fillcolor="black" stroked="f">
                  <v:path arrowok="t"/>
                </v:shape>
                <v:shape id="Image 46" o:spid="_x0000_s1032" type="#_x0000_t75" style="position:absolute;top:5593;width:31424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">
                  <v:imagedata r:id="rId21" o:title=""/>
                </v:shape>
                <v:shape id="Graphic 47" o:spid="_x0000_s1033" style="position:absolute;top:5593;width:62896;height:4318;visibility:visible;mso-wrap-style:square;v-text-anchor:top" coordsize="6289675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" path="m6289535,r-6083,l6283452,6096r,64008l6283452,425196r-3134881,l3148571,70104r,-64008l6283452,6096r,-6096l3148571,r-6083,l3142488,70104r,355092l6096,425196r,-355092l,70104,,425196r,6096l6289535,431292r,-6096l6289535,70104r,-70104xe" fillcolor="black" stroked="f">
                  <v:path arrowok="t"/>
                </v:shape>
                <v:shape id="Textbox 48" o:spid="_x0000_s1034" type="#_x0000_t202" style="position:absolute;left:60;top:6294;width:31350;height:3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" fillcolor="#e9f0e9" stroked="f">
                  <v:textbox inset="0,0,0,0">
                    <w:txbxContent>
                      <w:p w14:paraId="7A920B56" w14:textId="77777777" w:rsidR="0027329B" w:rsidRDefault="0027329B" w:rsidP="0027329B">
                        <w:pPr>
                          <w:spacing w:before="112"/>
                          <w:ind w:left="115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Nom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>et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 xml:space="preserve"> signature</w:t>
                        </w:r>
                      </w:p>
                    </w:txbxContent>
                  </v:textbox>
                </v:shape>
                <v:shape id="Textbox 49" o:spid="_x0000_s1035" type="#_x0000_t202" style="position:absolute;left:60;top:3505;width:31350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" fillcolor="#e9f0e9" stroked="f">
                  <v:textbox inset="0,0,0,0">
                    <w:txbxContent>
                      <w:p w14:paraId="0CA27C61" w14:textId="77777777" w:rsidR="0027329B" w:rsidRDefault="0027329B" w:rsidP="0027329B">
                        <w:pPr>
                          <w:spacing w:line="227" w:lineRule="exact"/>
                          <w:ind w:left="115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Le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(date)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26D1498" w14:textId="23EB6111" w:rsidR="0027329B" w:rsidRDefault="0027329B" w:rsidP="0027329B">
      <w:pPr>
        <w:rPr>
          <w:sz w:val="16"/>
        </w:rPr>
      </w:pPr>
    </w:p>
    <w:p w14:paraId="7DBBC43C" w14:textId="77777777" w:rsidR="0027329B" w:rsidRDefault="0027329B" w:rsidP="0027329B">
      <w:pPr>
        <w:rPr>
          <w:sz w:val="16"/>
        </w:rPr>
      </w:pPr>
    </w:p>
    <w:p w14:paraId="27643AC5" w14:textId="77777777" w:rsidR="0027329B" w:rsidRDefault="0027329B" w:rsidP="0027329B">
      <w:pPr>
        <w:rPr>
          <w:sz w:val="16"/>
        </w:rPr>
      </w:pPr>
    </w:p>
    <w:p w14:paraId="4B2F4C8A" w14:textId="77777777" w:rsidR="0027329B" w:rsidRDefault="0027329B" w:rsidP="0027329B">
      <w:pPr>
        <w:rPr>
          <w:sz w:val="16"/>
        </w:rPr>
      </w:pPr>
    </w:p>
    <w:p w14:paraId="70983414" w14:textId="77777777" w:rsidR="0027329B" w:rsidRDefault="0027329B" w:rsidP="0027329B">
      <w:pPr>
        <w:rPr>
          <w:sz w:val="16"/>
        </w:rPr>
      </w:pPr>
    </w:p>
    <w:p w14:paraId="1A12DD54" w14:textId="77777777" w:rsidR="0027329B" w:rsidRDefault="0027329B" w:rsidP="0027329B">
      <w:pPr>
        <w:rPr>
          <w:sz w:val="16"/>
        </w:rPr>
      </w:pPr>
    </w:p>
    <w:p w14:paraId="60C18EF2" w14:textId="77777777" w:rsidR="0027329B" w:rsidRDefault="0027329B" w:rsidP="0027329B">
      <w:pPr>
        <w:rPr>
          <w:sz w:val="16"/>
        </w:rPr>
      </w:pPr>
    </w:p>
    <w:p w14:paraId="7C95B2ED" w14:textId="77777777" w:rsidR="0027329B" w:rsidRDefault="0027329B" w:rsidP="0027329B">
      <w:pPr>
        <w:rPr>
          <w:sz w:val="16"/>
        </w:rPr>
      </w:pPr>
    </w:p>
    <w:p w14:paraId="15FE2636" w14:textId="77777777" w:rsidR="0027329B" w:rsidRDefault="0027329B" w:rsidP="0027329B">
      <w:pPr>
        <w:rPr>
          <w:sz w:val="16"/>
        </w:rPr>
      </w:pPr>
    </w:p>
    <w:p w14:paraId="520C9FB0" w14:textId="77777777" w:rsidR="0027329B" w:rsidRDefault="0027329B" w:rsidP="0027329B">
      <w:pPr>
        <w:rPr>
          <w:sz w:val="16"/>
        </w:rPr>
      </w:pPr>
    </w:p>
    <w:p w14:paraId="4956F402" w14:textId="77777777" w:rsidR="0027329B" w:rsidRDefault="0027329B" w:rsidP="0027329B">
      <w:pPr>
        <w:rPr>
          <w:sz w:val="16"/>
        </w:rPr>
      </w:pPr>
    </w:p>
    <w:p w14:paraId="27DBDF19" w14:textId="77777777" w:rsidR="0027329B" w:rsidRDefault="0027329B" w:rsidP="0027329B">
      <w:pPr>
        <w:spacing w:before="174"/>
        <w:rPr>
          <w:sz w:val="16"/>
        </w:rPr>
      </w:pPr>
    </w:p>
    <w:p w14:paraId="5BD67E65" w14:textId="66651495" w:rsidR="008F4707" w:rsidRDefault="0027329B" w:rsidP="008F4707">
      <w:pPr>
        <w:ind w:left="2385" w:hanging="1133"/>
        <w:jc w:val="center"/>
        <w:rPr>
          <w:rFonts w:ascii="Times New Roman" w:hAnsi="Times New Roman"/>
          <w:i/>
          <w:color w:val="666666"/>
          <w:spacing w:val="40"/>
          <w:sz w:val="16"/>
        </w:rPr>
      </w:pPr>
      <w:r>
        <w:rPr>
          <w:rFonts w:ascii="Times New Roman" w:hAnsi="Times New Roman"/>
          <w:i/>
          <w:noProof/>
          <w:sz w:val="16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0DD2999F" wp14:editId="635C1A5D">
                <wp:simplePos x="0" y="0"/>
                <wp:positionH relativeFrom="page">
                  <wp:posOffset>617220</wp:posOffset>
                </wp:positionH>
                <wp:positionV relativeFrom="paragraph">
                  <wp:posOffset>-316462</wp:posOffset>
                </wp:positionV>
                <wp:extent cx="6327775" cy="635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77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7775" h="6350">
                              <a:moveTo>
                                <a:pt x="6327647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6327647" y="0"/>
                              </a:lnTo>
                              <a:lnTo>
                                <a:pt x="6327647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CCC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7FC6B" id="Graphic 50" o:spid="_x0000_s1026" style="position:absolute;margin-left:48.6pt;margin-top:-24.9pt;width:498.25pt;height:.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77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" path="m6327647,6095l,6095,,,6327647,r,6095xe" fillcolor="#ccc" stroked="f">
                <v:path arrowok="t"/>
                <w10:wrap anchorx="page"/>
              </v:shape>
            </w:pict>
          </mc:Fallback>
        </mc:AlternateContent>
      </w:r>
      <w:r w:rsidR="008F4707">
        <w:rPr>
          <w:rFonts w:ascii="Times New Roman" w:hAnsi="Times New Roman"/>
          <w:i/>
          <w:noProof/>
          <w:sz w:val="16"/>
        </w:rPr>
        <w:t>GAL Meuse@Campagnes</w:t>
      </w:r>
      <w:r>
        <w:rPr>
          <w:rFonts w:ascii="Times New Roman" w:hAnsi="Times New Roman"/>
          <w:i/>
          <w:color w:val="666666"/>
          <w:spacing w:val="-3"/>
          <w:sz w:val="16"/>
        </w:rPr>
        <w:t xml:space="preserve"> </w:t>
      </w:r>
      <w:r>
        <w:rPr>
          <w:rFonts w:ascii="Times New Roman" w:hAnsi="Times New Roman"/>
          <w:i/>
          <w:color w:val="666666"/>
          <w:sz w:val="16"/>
        </w:rPr>
        <w:t>—</w:t>
      </w:r>
      <w:r>
        <w:rPr>
          <w:rFonts w:ascii="Times New Roman" w:hAnsi="Times New Roman"/>
          <w:i/>
          <w:color w:val="666666"/>
          <w:spacing w:val="-4"/>
          <w:sz w:val="16"/>
        </w:rPr>
        <w:t xml:space="preserve"> </w:t>
      </w:r>
      <w:r>
        <w:rPr>
          <w:rFonts w:ascii="Times New Roman" w:hAnsi="Times New Roman"/>
          <w:i/>
          <w:color w:val="666666"/>
          <w:sz w:val="16"/>
        </w:rPr>
        <w:t>Chargé</w:t>
      </w:r>
      <w:r w:rsidR="008F4707">
        <w:rPr>
          <w:rFonts w:ascii="Times New Roman" w:hAnsi="Times New Roman"/>
          <w:i/>
          <w:color w:val="666666"/>
          <w:spacing w:val="-4"/>
          <w:sz w:val="16"/>
        </w:rPr>
        <w:t xml:space="preserve">e de projet Nature-Agriculture </w:t>
      </w:r>
      <w:r>
        <w:rPr>
          <w:rFonts w:ascii="Times New Roman" w:hAnsi="Times New Roman"/>
          <w:i/>
          <w:color w:val="666666"/>
          <w:sz w:val="16"/>
        </w:rPr>
        <w:t>:</w:t>
      </w:r>
      <w:r>
        <w:rPr>
          <w:rFonts w:ascii="Times New Roman" w:hAnsi="Times New Roman"/>
          <w:i/>
          <w:color w:val="666666"/>
          <w:spacing w:val="-4"/>
          <w:sz w:val="16"/>
        </w:rPr>
        <w:t xml:space="preserve"> </w:t>
      </w:r>
      <w:r w:rsidR="008F4707">
        <w:rPr>
          <w:rFonts w:ascii="Times New Roman" w:hAnsi="Times New Roman"/>
          <w:i/>
          <w:color w:val="666666"/>
          <w:sz w:val="16"/>
        </w:rPr>
        <w:t>Anna DELRUELLE</w:t>
      </w:r>
      <w:r>
        <w:rPr>
          <w:rFonts w:ascii="Times New Roman" w:hAnsi="Times New Roman"/>
          <w:i/>
          <w:color w:val="666666"/>
          <w:spacing w:val="-4"/>
          <w:sz w:val="16"/>
        </w:rPr>
        <w:t xml:space="preserve"> </w:t>
      </w:r>
      <w:r>
        <w:rPr>
          <w:rFonts w:ascii="Times New Roman" w:hAnsi="Times New Roman"/>
          <w:i/>
          <w:color w:val="666666"/>
          <w:sz w:val="16"/>
        </w:rPr>
        <w:t>—</w:t>
      </w:r>
      <w:hyperlink r:id="rId22" w:history="1">
        <w:r w:rsidR="008F4707" w:rsidRPr="00352360">
          <w:rPr>
            <w:rStyle w:val="Lienhypertexte"/>
            <w:rFonts w:ascii="Times New Roman" w:hAnsi="Times New Roman"/>
            <w:i/>
            <w:sz w:val="16"/>
          </w:rPr>
          <w:t>biodiversite@meusecampagnes.be</w:t>
        </w:r>
      </w:hyperlink>
      <w:r>
        <w:rPr>
          <w:rFonts w:ascii="Times New Roman" w:hAnsi="Times New Roman"/>
          <w:i/>
          <w:color w:val="666666"/>
          <w:spacing w:val="-4"/>
          <w:sz w:val="16"/>
        </w:rPr>
        <w:t xml:space="preserve"> </w:t>
      </w:r>
      <w:r>
        <w:rPr>
          <w:rFonts w:ascii="Times New Roman" w:hAnsi="Times New Roman"/>
          <w:i/>
          <w:color w:val="666666"/>
          <w:sz w:val="16"/>
        </w:rPr>
        <w:t>—</w:t>
      </w:r>
      <w:r>
        <w:rPr>
          <w:rFonts w:ascii="Times New Roman" w:hAnsi="Times New Roman"/>
          <w:i/>
          <w:color w:val="666666"/>
          <w:spacing w:val="-4"/>
          <w:sz w:val="16"/>
        </w:rPr>
        <w:t xml:space="preserve"> </w:t>
      </w:r>
      <w:r>
        <w:rPr>
          <w:rFonts w:ascii="Times New Roman" w:hAnsi="Times New Roman"/>
          <w:i/>
          <w:color w:val="666666"/>
          <w:sz w:val="16"/>
        </w:rPr>
        <w:t>04</w:t>
      </w:r>
      <w:r w:rsidR="008F4707">
        <w:rPr>
          <w:rFonts w:ascii="Times New Roman" w:hAnsi="Times New Roman"/>
          <w:i/>
          <w:color w:val="666666"/>
          <w:sz w:val="16"/>
        </w:rPr>
        <w:t>89</w:t>
      </w:r>
      <w:r>
        <w:rPr>
          <w:rFonts w:ascii="Times New Roman" w:hAnsi="Times New Roman"/>
          <w:i/>
          <w:color w:val="666666"/>
          <w:sz w:val="16"/>
        </w:rPr>
        <w:t>/</w:t>
      </w:r>
      <w:r w:rsidR="008F4707">
        <w:rPr>
          <w:rFonts w:ascii="Times New Roman" w:hAnsi="Times New Roman"/>
          <w:i/>
          <w:color w:val="666666"/>
          <w:sz w:val="16"/>
        </w:rPr>
        <w:t xml:space="preserve"> 20 91 71</w:t>
      </w:r>
    </w:p>
    <w:p w14:paraId="390A8AEA" w14:textId="21191F67" w:rsidR="0027329B" w:rsidRDefault="0027329B" w:rsidP="008F4707">
      <w:pPr>
        <w:jc w:val="center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666666"/>
          <w:sz w:val="16"/>
        </w:rPr>
        <w:t>Projet cofinancé par l'Union européenne et la Région wallonne — programme LEADER / FEADER 2023-2027</w:t>
      </w:r>
    </w:p>
    <w:p w14:paraId="075357E6" w14:textId="77777777" w:rsidR="0027329B" w:rsidRPr="000D0168" w:rsidRDefault="0027329B">
      <w:pPr>
        <w:rPr>
          <w:lang w:val="nl-NL"/>
        </w:rPr>
      </w:pPr>
    </w:p>
    <w:sectPr w:rsidR="0027329B" w:rsidRPr="000D0168" w:rsidSect="00151F60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0" w:h="16840"/>
      <w:pgMar w:top="1418" w:right="1418" w:bottom="1418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BA523" w14:textId="77777777" w:rsidR="003A705D" w:rsidRDefault="003A705D" w:rsidP="006E4E0B">
      <w:r>
        <w:separator/>
      </w:r>
    </w:p>
  </w:endnote>
  <w:endnote w:type="continuationSeparator" w:id="0">
    <w:p w14:paraId="57E5A393" w14:textId="77777777" w:rsidR="003A705D" w:rsidRDefault="003A705D" w:rsidP="006E4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85CD2" w14:textId="77777777" w:rsidR="0027329B" w:rsidRDefault="0027329B">
    <w:pPr>
      <w:pStyle w:val="Corpsdetexte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C2D6E54" wp14:editId="75EE8DEA">
              <wp:simplePos x="0" y="0"/>
              <wp:positionH relativeFrom="page">
                <wp:posOffset>6792976</wp:posOffset>
              </wp:positionH>
              <wp:positionV relativeFrom="page">
                <wp:posOffset>9941853</wp:posOffset>
              </wp:positionV>
              <wp:extent cx="260985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9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6C4510" w14:textId="77777777" w:rsidR="0027329B" w:rsidRDefault="0027329B">
                          <w:pPr>
                            <w:pStyle w:val="Corpsdetexte"/>
                            <w:spacing w:before="12"/>
                            <w:ind w:left="10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D6E5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6" type="#_x0000_t202" style="position:absolute;margin-left:534.9pt;margin-top:782.8pt;width:20.55pt;height:13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" filled="f" stroked="f">
              <v:textbox inset="0,0,0,0">
                <w:txbxContent>
                  <w:p w14:paraId="5F6C4510" w14:textId="77777777" w:rsidR="0027329B" w:rsidRDefault="0027329B">
                    <w:pPr>
                      <w:pStyle w:val="Corpsdetexte"/>
                      <w:spacing w:before="12"/>
                      <w:ind w:left="10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6B24" w14:textId="77777777" w:rsidR="00151F60" w:rsidRDefault="00151F6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0633" w14:textId="77777777" w:rsidR="006C6AF3" w:rsidRDefault="009764D4" w:rsidP="00151F60">
    <w:pPr>
      <w:pStyle w:val="Pieddepage"/>
      <w:tabs>
        <w:tab w:val="clear" w:pos="9072"/>
      </w:tabs>
      <w:ind w:left="-1418" w:right="-1418"/>
      <w:jc w:val="center"/>
    </w:pPr>
    <w:r>
      <w:rPr>
        <w:noProof/>
      </w:rPr>
      <w:drawing>
        <wp:inline distT="0" distB="0" distL="0" distR="0" wp14:anchorId="245F63ED" wp14:editId="1184C026">
          <wp:extent cx="6781800" cy="863600"/>
          <wp:effectExtent l="0" t="0" r="0" b="0"/>
          <wp:docPr id="630514545" name="Image 2" descr="Une image contenant texte, capture d’écran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743398" name="Image 2" descr="Une image contenant texte, capture d’écran, Polic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180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3B4B8" w14:textId="77777777" w:rsidR="00151F60" w:rsidRDefault="00151F6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3546" w14:textId="77777777" w:rsidR="003A705D" w:rsidRDefault="003A705D" w:rsidP="006E4E0B">
      <w:r>
        <w:separator/>
      </w:r>
    </w:p>
  </w:footnote>
  <w:footnote w:type="continuationSeparator" w:id="0">
    <w:p w14:paraId="4FBCB2B3" w14:textId="77777777" w:rsidR="003A705D" w:rsidRDefault="003A705D" w:rsidP="006E4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C9BBA" w14:textId="77777777" w:rsidR="0027329B" w:rsidRDefault="0027329B">
    <w:pPr>
      <w:pStyle w:val="Corpsdetexte"/>
      <w:spacing w:line="2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476D7" w14:textId="77777777" w:rsidR="00151F60" w:rsidRDefault="00151F6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C75D" w14:textId="77777777" w:rsidR="006E4E0B" w:rsidRDefault="006E4E0B" w:rsidP="00151F60">
    <w:pPr>
      <w:pStyle w:val="En-tte"/>
      <w:tabs>
        <w:tab w:val="clear" w:pos="9072"/>
      </w:tabs>
      <w:ind w:left="-1418" w:right="-1418"/>
      <w:jc w:val="center"/>
    </w:pPr>
    <w:r>
      <w:rPr>
        <w:noProof/>
      </w:rPr>
      <w:drawing>
        <wp:inline distT="0" distB="0" distL="0" distR="0" wp14:anchorId="7A76F5D4" wp14:editId="2B953226">
          <wp:extent cx="7478376" cy="1167130"/>
          <wp:effectExtent l="0" t="0" r="2540" b="1270"/>
          <wp:docPr id="2117847570" name="Image 2" descr="Une image contenant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068133" name="Image 2" descr="Une image contenant capture d’écran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8376" cy="1167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89DEE" w14:textId="77777777" w:rsidR="00151F60" w:rsidRDefault="00151F6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2DEF"/>
    <w:multiLevelType w:val="multilevel"/>
    <w:tmpl w:val="D8A2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57768"/>
    <w:multiLevelType w:val="hybridMultilevel"/>
    <w:tmpl w:val="4F0E3502"/>
    <w:lvl w:ilvl="0" w:tplc="E52C8658">
      <w:start w:val="1"/>
      <w:numFmt w:val="decimal"/>
      <w:lvlText w:val="%1."/>
      <w:lvlJc w:val="left"/>
      <w:pPr>
        <w:ind w:left="1289" w:hanging="289"/>
        <w:jc w:val="left"/>
      </w:pPr>
      <w:rPr>
        <w:rFonts w:ascii="Arial" w:eastAsia="Arial" w:hAnsi="Arial" w:cs="Arial" w:hint="default"/>
        <w:b/>
        <w:bCs/>
        <w:i w:val="0"/>
        <w:iCs w:val="0"/>
        <w:color w:val="1F3B56"/>
        <w:spacing w:val="0"/>
        <w:w w:val="99"/>
        <w:sz w:val="26"/>
        <w:szCs w:val="26"/>
        <w:lang w:val="fr-FR" w:eastAsia="en-US" w:bidi="ar-SA"/>
      </w:rPr>
    </w:lvl>
    <w:lvl w:ilvl="1" w:tplc="6C125C62">
      <w:numFmt w:val="bullet"/>
      <w:lvlText w:val="☐"/>
      <w:lvlJc w:val="left"/>
      <w:pPr>
        <w:ind w:left="4993" w:hanging="31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77E05AE4">
      <w:numFmt w:val="bullet"/>
      <w:lvlText w:val="•"/>
      <w:lvlJc w:val="left"/>
      <w:pPr>
        <w:ind w:left="1460" w:hanging="315"/>
      </w:pPr>
      <w:rPr>
        <w:rFonts w:hint="default"/>
        <w:lang w:val="fr-FR" w:eastAsia="en-US" w:bidi="ar-SA"/>
      </w:rPr>
    </w:lvl>
    <w:lvl w:ilvl="3" w:tplc="58CC12D8">
      <w:numFmt w:val="bullet"/>
      <w:lvlText w:val="•"/>
      <w:lvlJc w:val="left"/>
      <w:pPr>
        <w:ind w:left="1520" w:hanging="315"/>
      </w:pPr>
      <w:rPr>
        <w:rFonts w:hint="default"/>
        <w:lang w:val="fr-FR" w:eastAsia="en-US" w:bidi="ar-SA"/>
      </w:rPr>
    </w:lvl>
    <w:lvl w:ilvl="4" w:tplc="3F645A3E">
      <w:numFmt w:val="bullet"/>
      <w:lvlText w:val="•"/>
      <w:lvlJc w:val="left"/>
      <w:pPr>
        <w:ind w:left="2862" w:hanging="315"/>
      </w:pPr>
      <w:rPr>
        <w:rFonts w:hint="default"/>
        <w:lang w:val="fr-FR" w:eastAsia="en-US" w:bidi="ar-SA"/>
      </w:rPr>
    </w:lvl>
    <w:lvl w:ilvl="5" w:tplc="8B801724">
      <w:numFmt w:val="bullet"/>
      <w:lvlText w:val="•"/>
      <w:lvlJc w:val="left"/>
      <w:pPr>
        <w:ind w:left="4204" w:hanging="315"/>
      </w:pPr>
      <w:rPr>
        <w:rFonts w:hint="default"/>
        <w:lang w:val="fr-FR" w:eastAsia="en-US" w:bidi="ar-SA"/>
      </w:rPr>
    </w:lvl>
    <w:lvl w:ilvl="6" w:tplc="0BB8D08C">
      <w:numFmt w:val="bullet"/>
      <w:lvlText w:val="•"/>
      <w:lvlJc w:val="left"/>
      <w:pPr>
        <w:ind w:left="5546" w:hanging="315"/>
      </w:pPr>
      <w:rPr>
        <w:rFonts w:hint="default"/>
        <w:lang w:val="fr-FR" w:eastAsia="en-US" w:bidi="ar-SA"/>
      </w:rPr>
    </w:lvl>
    <w:lvl w:ilvl="7" w:tplc="288ABF9C">
      <w:numFmt w:val="bullet"/>
      <w:lvlText w:val="•"/>
      <w:lvlJc w:val="left"/>
      <w:pPr>
        <w:ind w:left="6888" w:hanging="315"/>
      </w:pPr>
      <w:rPr>
        <w:rFonts w:hint="default"/>
        <w:lang w:val="fr-FR" w:eastAsia="en-US" w:bidi="ar-SA"/>
      </w:rPr>
    </w:lvl>
    <w:lvl w:ilvl="8" w:tplc="7F5C5536">
      <w:numFmt w:val="bullet"/>
      <w:lvlText w:val="•"/>
      <w:lvlJc w:val="left"/>
      <w:pPr>
        <w:ind w:left="8230" w:hanging="315"/>
      </w:pPr>
      <w:rPr>
        <w:rFonts w:hint="default"/>
        <w:lang w:val="fr-FR" w:eastAsia="en-US" w:bidi="ar-SA"/>
      </w:rPr>
    </w:lvl>
  </w:abstractNum>
  <w:abstractNum w:abstractNumId="2" w15:restartNumberingAfterBreak="0">
    <w:nsid w:val="40466D1E"/>
    <w:multiLevelType w:val="hybridMultilevel"/>
    <w:tmpl w:val="DC3C9E9C"/>
    <w:lvl w:ilvl="0" w:tplc="4D8A3A1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C422C"/>
    <w:multiLevelType w:val="hybridMultilevel"/>
    <w:tmpl w:val="432ECA94"/>
    <w:lvl w:ilvl="0" w:tplc="11A44546">
      <w:numFmt w:val="bullet"/>
      <w:lvlText w:val="☐"/>
      <w:lvlJc w:val="left"/>
      <w:pPr>
        <w:ind w:left="1444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4760632">
      <w:numFmt w:val="bullet"/>
      <w:lvlText w:val="•"/>
      <w:lvlJc w:val="left"/>
      <w:pPr>
        <w:ind w:left="2387" w:hanging="245"/>
      </w:pPr>
      <w:rPr>
        <w:rFonts w:hint="default"/>
        <w:lang w:val="fr-FR" w:eastAsia="en-US" w:bidi="ar-SA"/>
      </w:rPr>
    </w:lvl>
    <w:lvl w:ilvl="2" w:tplc="074C59BA">
      <w:numFmt w:val="bullet"/>
      <w:lvlText w:val="•"/>
      <w:lvlJc w:val="left"/>
      <w:pPr>
        <w:ind w:left="3334" w:hanging="245"/>
      </w:pPr>
      <w:rPr>
        <w:rFonts w:hint="default"/>
        <w:lang w:val="fr-FR" w:eastAsia="en-US" w:bidi="ar-SA"/>
      </w:rPr>
    </w:lvl>
    <w:lvl w:ilvl="3" w:tplc="A08EEB44">
      <w:numFmt w:val="bullet"/>
      <w:lvlText w:val="•"/>
      <w:lvlJc w:val="left"/>
      <w:pPr>
        <w:ind w:left="4282" w:hanging="245"/>
      </w:pPr>
      <w:rPr>
        <w:rFonts w:hint="default"/>
        <w:lang w:val="fr-FR" w:eastAsia="en-US" w:bidi="ar-SA"/>
      </w:rPr>
    </w:lvl>
    <w:lvl w:ilvl="4" w:tplc="2160B158">
      <w:numFmt w:val="bullet"/>
      <w:lvlText w:val="•"/>
      <w:lvlJc w:val="left"/>
      <w:pPr>
        <w:ind w:left="5229" w:hanging="245"/>
      </w:pPr>
      <w:rPr>
        <w:rFonts w:hint="default"/>
        <w:lang w:val="fr-FR" w:eastAsia="en-US" w:bidi="ar-SA"/>
      </w:rPr>
    </w:lvl>
    <w:lvl w:ilvl="5" w:tplc="FE547324">
      <w:numFmt w:val="bullet"/>
      <w:lvlText w:val="•"/>
      <w:lvlJc w:val="left"/>
      <w:pPr>
        <w:ind w:left="6177" w:hanging="245"/>
      </w:pPr>
      <w:rPr>
        <w:rFonts w:hint="default"/>
        <w:lang w:val="fr-FR" w:eastAsia="en-US" w:bidi="ar-SA"/>
      </w:rPr>
    </w:lvl>
    <w:lvl w:ilvl="6" w:tplc="B300A66A">
      <w:numFmt w:val="bullet"/>
      <w:lvlText w:val="•"/>
      <w:lvlJc w:val="left"/>
      <w:pPr>
        <w:ind w:left="7124" w:hanging="245"/>
      </w:pPr>
      <w:rPr>
        <w:rFonts w:hint="default"/>
        <w:lang w:val="fr-FR" w:eastAsia="en-US" w:bidi="ar-SA"/>
      </w:rPr>
    </w:lvl>
    <w:lvl w:ilvl="7" w:tplc="DF36DF3E">
      <w:numFmt w:val="bullet"/>
      <w:lvlText w:val="•"/>
      <w:lvlJc w:val="left"/>
      <w:pPr>
        <w:ind w:left="8072" w:hanging="245"/>
      </w:pPr>
      <w:rPr>
        <w:rFonts w:hint="default"/>
        <w:lang w:val="fr-FR" w:eastAsia="en-US" w:bidi="ar-SA"/>
      </w:rPr>
    </w:lvl>
    <w:lvl w:ilvl="8" w:tplc="0758130A">
      <w:numFmt w:val="bullet"/>
      <w:lvlText w:val="•"/>
      <w:lvlJc w:val="left"/>
      <w:pPr>
        <w:ind w:left="9019" w:hanging="245"/>
      </w:pPr>
      <w:rPr>
        <w:rFonts w:hint="default"/>
        <w:lang w:val="fr-FR" w:eastAsia="en-US" w:bidi="ar-SA"/>
      </w:rPr>
    </w:lvl>
  </w:abstractNum>
  <w:num w:numId="1" w16cid:durableId="302278534">
    <w:abstractNumId w:val="3"/>
  </w:num>
  <w:num w:numId="2" w16cid:durableId="1640920438">
    <w:abstractNumId w:val="1"/>
  </w:num>
  <w:num w:numId="3" w16cid:durableId="2057074519">
    <w:abstractNumId w:val="0"/>
  </w:num>
  <w:num w:numId="4" w16cid:durableId="5994172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9B"/>
    <w:rsid w:val="00035C78"/>
    <w:rsid w:val="000D0168"/>
    <w:rsid w:val="001304A0"/>
    <w:rsid w:val="00132767"/>
    <w:rsid w:val="00151F60"/>
    <w:rsid w:val="0016435D"/>
    <w:rsid w:val="00237EEA"/>
    <w:rsid w:val="0027329B"/>
    <w:rsid w:val="002D069D"/>
    <w:rsid w:val="002E62B9"/>
    <w:rsid w:val="003A705D"/>
    <w:rsid w:val="003C1A43"/>
    <w:rsid w:val="003E12DE"/>
    <w:rsid w:val="00445861"/>
    <w:rsid w:val="0049730C"/>
    <w:rsid w:val="00586324"/>
    <w:rsid w:val="00620F66"/>
    <w:rsid w:val="00681B7C"/>
    <w:rsid w:val="006916FC"/>
    <w:rsid w:val="006C5EFA"/>
    <w:rsid w:val="006C6AF3"/>
    <w:rsid w:val="006E4E0B"/>
    <w:rsid w:val="00850A5E"/>
    <w:rsid w:val="008A1C11"/>
    <w:rsid w:val="008B6BA5"/>
    <w:rsid w:val="008B7088"/>
    <w:rsid w:val="008F4707"/>
    <w:rsid w:val="009764D4"/>
    <w:rsid w:val="009A4FBF"/>
    <w:rsid w:val="00A12AFF"/>
    <w:rsid w:val="00A866A5"/>
    <w:rsid w:val="00BA6107"/>
    <w:rsid w:val="00BB5F35"/>
    <w:rsid w:val="00CB5CE1"/>
    <w:rsid w:val="00D81E71"/>
    <w:rsid w:val="00E41EBF"/>
    <w:rsid w:val="00E44745"/>
    <w:rsid w:val="00EB1F9C"/>
    <w:rsid w:val="00EB36E7"/>
    <w:rsid w:val="00EF2344"/>
    <w:rsid w:val="00F85196"/>
    <w:rsid w:val="00FB38EF"/>
    <w:rsid w:val="00FD2D1C"/>
    <w:rsid w:val="00FD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4F280"/>
  <w15:chartTrackingRefBased/>
  <w15:docId w15:val="{40A3320D-5CF4-4646-A506-BE09FC73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29B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fr-FR"/>
    </w:rPr>
  </w:style>
  <w:style w:type="paragraph" w:styleId="Titre1">
    <w:name w:val="heading 1"/>
    <w:basedOn w:val="Normal"/>
    <w:link w:val="Titre1Car"/>
    <w:uiPriority w:val="9"/>
    <w:qFormat/>
    <w:rsid w:val="0027329B"/>
    <w:pPr>
      <w:spacing w:before="41"/>
      <w:ind w:left="1015" w:right="19"/>
      <w:jc w:val="center"/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link w:val="Titre2Car"/>
    <w:uiPriority w:val="9"/>
    <w:unhideWhenUsed/>
    <w:qFormat/>
    <w:rsid w:val="0027329B"/>
    <w:pPr>
      <w:ind w:left="1287" w:hanging="287"/>
      <w:outlineLvl w:val="1"/>
    </w:pPr>
    <w:rPr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E4E0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4E0B"/>
  </w:style>
  <w:style w:type="paragraph" w:styleId="Pieddepage">
    <w:name w:val="footer"/>
    <w:basedOn w:val="Normal"/>
    <w:link w:val="PieddepageCar"/>
    <w:uiPriority w:val="99"/>
    <w:unhideWhenUsed/>
    <w:rsid w:val="006E4E0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E4E0B"/>
  </w:style>
  <w:style w:type="character" w:customStyle="1" w:styleId="Titre1Car">
    <w:name w:val="Titre 1 Car"/>
    <w:basedOn w:val="Policepardfaut"/>
    <w:link w:val="Titre1"/>
    <w:uiPriority w:val="9"/>
    <w:rsid w:val="0027329B"/>
    <w:rPr>
      <w:rFonts w:ascii="Arial" w:eastAsia="Arial" w:hAnsi="Arial" w:cs="Arial"/>
      <w:b/>
      <w:bCs/>
      <w:sz w:val="36"/>
      <w:szCs w:val="36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27329B"/>
    <w:rPr>
      <w:rFonts w:ascii="Arial" w:eastAsia="Arial" w:hAnsi="Arial" w:cs="Arial"/>
      <w:b/>
      <w:bCs/>
      <w:sz w:val="26"/>
      <w:szCs w:val="26"/>
      <w:lang w:val="fr-FR"/>
    </w:rPr>
  </w:style>
  <w:style w:type="table" w:customStyle="1" w:styleId="TableNormal">
    <w:name w:val="Table Normal"/>
    <w:uiPriority w:val="2"/>
    <w:semiHidden/>
    <w:unhideWhenUsed/>
    <w:qFormat/>
    <w:rsid w:val="0027329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27329B"/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27329B"/>
    <w:rPr>
      <w:rFonts w:ascii="Arial" w:eastAsia="Arial" w:hAnsi="Arial" w:cs="Arial"/>
      <w:sz w:val="20"/>
      <w:szCs w:val="20"/>
      <w:lang w:val="fr-FR"/>
    </w:rPr>
  </w:style>
  <w:style w:type="paragraph" w:styleId="Paragraphedeliste">
    <w:name w:val="List Paragraph"/>
    <w:basedOn w:val="Normal"/>
    <w:uiPriority w:val="1"/>
    <w:qFormat/>
    <w:rsid w:val="0027329B"/>
    <w:pPr>
      <w:spacing w:before="79"/>
      <w:ind w:left="1450" w:hanging="250"/>
    </w:pPr>
  </w:style>
  <w:style w:type="paragraph" w:customStyle="1" w:styleId="TableParagraph">
    <w:name w:val="Table Paragraph"/>
    <w:basedOn w:val="Normal"/>
    <w:uiPriority w:val="1"/>
    <w:qFormat/>
    <w:rsid w:val="0027329B"/>
  </w:style>
  <w:style w:type="character" w:styleId="Lienhypertexte">
    <w:name w:val="Hyperlink"/>
    <w:basedOn w:val="Policepardfaut"/>
    <w:uiPriority w:val="99"/>
    <w:unhideWhenUsed/>
    <w:rsid w:val="008B6BA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B6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28" Type="http://schemas.openxmlformats.org/officeDocument/2006/relationships/footer" Target="footer4.xml"/><Relationship Id="rId10" Type="http://schemas.openxmlformats.org/officeDocument/2006/relationships/hyperlink" Target="mailto:biodiversite@meusecampagnes.be" TargetMode="External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hyperlink" Target="mailto:biodiversite@meusecampagnes.be" TargetMode="Externa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Mod&#232;les%20Office%20personnalis&#233;s\Ent&#234;te%20Gal%20M@C%202026_mod&#232;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9BB3DE6-7478-4E64-9F54-14CA7CEA44DA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a35deef6-07eb-4e09-b559-955a6feecfde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47FDD2FD9C74E871A4F0ACB55B48C" ma:contentTypeVersion="11" ma:contentTypeDescription="Crée un document." ma:contentTypeScope="" ma:versionID="42f731f7075ebd3706984ef108d5b37d">
  <xsd:schema xmlns:xsd="http://www.w3.org/2001/XMLSchema" xmlns:xs="http://www.w3.org/2001/XMLSchema" xmlns:p="http://schemas.microsoft.com/office/2006/metadata/properties" xmlns:ns2="00de93eb-2b65-4267-9d03-57e2b076f02d" xmlns:ns3="3b42d296-bdf7-4733-af58-905279eb2f8f" targetNamespace="http://schemas.microsoft.com/office/2006/metadata/properties" ma:root="true" ma:fieldsID="9984da269e822cc5c5fecf7d85382b53" ns2:_="" ns3:_="">
    <xsd:import namespace="00de93eb-2b65-4267-9d03-57e2b076f02d"/>
    <xsd:import namespace="3b42d296-bdf7-4733-af58-905279eb2f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e93eb-2b65-4267-9d03-57e2b076f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dec929e-4d9c-4a60-8d21-70dd8bb35c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2d296-bdf7-4733-af58-905279eb2f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9c11e7b-deda-42ee-98dd-da306b7c4771}" ma:internalName="TaxCatchAll" ma:showField="CatchAllData" ma:web="3b42d296-bdf7-4733-af58-905279eb2f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de93eb-2b65-4267-9d03-57e2b076f02d">
      <Terms xmlns="http://schemas.microsoft.com/office/infopath/2007/PartnerControls"/>
    </lcf76f155ced4ddcb4097134ff3c332f>
    <TaxCatchAll xmlns="3b42d296-bdf7-4733-af58-905279eb2f8f" xsi:nil="true"/>
  </documentManagement>
</p:properties>
</file>

<file path=customXml/itemProps1.xml><?xml version="1.0" encoding="utf-8"?>
<ds:datastoreItem xmlns:ds="http://schemas.openxmlformats.org/officeDocument/2006/customXml" ds:itemID="{275D2BA4-90B8-4AAC-9BA9-1B64A95E4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e93eb-2b65-4267-9d03-57e2b076f02d"/>
    <ds:schemaRef ds:uri="3b42d296-bdf7-4733-af58-905279eb2f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BFE92E-0BF6-45C5-8FD4-87E164C7C4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67F1D-6F53-429F-8B3F-5F38973A6B31}">
  <ds:schemaRefs>
    <ds:schemaRef ds:uri="http://schemas.microsoft.com/office/2006/metadata/properties"/>
    <ds:schemaRef ds:uri="http://schemas.microsoft.com/office/infopath/2007/PartnerControls"/>
    <ds:schemaRef ds:uri="00de93eb-2b65-4267-9d03-57e2b076f02d"/>
    <ds:schemaRef ds:uri="3b42d296-bdf7-4733-af58-905279eb2f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 Gal M@C 2026_modèle</Template>
  <TotalTime>57</TotalTime>
  <Pages>4</Pages>
  <Words>566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Delruelle</cp:lastModifiedBy>
  <cp:revision>10</cp:revision>
  <cp:lastPrinted>2026-04-16T13:43:00Z</cp:lastPrinted>
  <dcterms:created xsi:type="dcterms:W3CDTF">2026-10-14T10:00:00Z</dcterms:created>
  <dcterms:modified xsi:type="dcterms:W3CDTF">2026-11-04T12:51:00Z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0x0101009AE47FDD2FD9C74E871A4F0ACB55B48C</vt:lpwstr>
  </property>
  <property fmtid="{D5CDD505-2E9C-101B-9397-08002B2CF9AE}" pid="3" name="MediaServiceImageTags">
    <vt:lpwstr/>
  </property>
</Properties>
</file>